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1541"/>
      </w:tblGrid>
      <w:tr w:rsidR="006F0621" w:rsidRPr="006F0621" w14:paraId="5BC9151D" w14:textId="77777777" w:rsidTr="006F0621">
        <w:trPr>
          <w:trHeight w:val="288"/>
          <w:jc w:val="right"/>
        </w:trPr>
        <w:tc>
          <w:tcPr>
            <w:tcW w:w="1541" w:type="dxa"/>
            <w:vAlign w:val="bottom"/>
          </w:tcPr>
          <w:p w14:paraId="2F8D5380" w14:textId="77777777" w:rsidR="006F0621" w:rsidRPr="006F0621" w:rsidRDefault="006F0621" w:rsidP="006F0621">
            <w:pPr>
              <w:rPr>
                <w:rFonts w:ascii="Arial Narrow" w:hAnsi="Arial Narrow"/>
                <w:sz w:val="20"/>
                <w:szCs w:val="20"/>
              </w:rPr>
            </w:pPr>
            <w:r w:rsidRPr="006F0621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0" w:name="Text30"/>
            <w:r w:rsidRPr="006F0621"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6F0621">
              <w:rPr>
                <w:rFonts w:ascii="Arial Narrow" w:hAnsi="Arial Narrow"/>
                <w:sz w:val="20"/>
                <w:szCs w:val="20"/>
              </w:rPr>
            </w:r>
            <w:r w:rsidRPr="006F062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6F062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6F062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6F062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6F062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6F062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6F0621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0"/>
          </w:p>
        </w:tc>
      </w:tr>
    </w:tbl>
    <w:p w14:paraId="4C3BDB8A" w14:textId="77777777" w:rsidR="00B66101" w:rsidRPr="00B2785B" w:rsidRDefault="00B66101">
      <w:pPr>
        <w:rPr>
          <w:rFonts w:ascii="Arial Black" w:eastAsia="Arial Unicode MS" w:hAnsi="Arial Black" w:cs="Arial"/>
          <w:i/>
          <w:sz w:val="28"/>
          <w:szCs w:val="28"/>
        </w:rPr>
      </w:pPr>
      <w:r w:rsidRPr="00B2785B">
        <w:rPr>
          <w:rFonts w:ascii="Arial Black" w:hAnsi="Arial Black" w:cs="Arial"/>
          <w:i/>
          <w:sz w:val="28"/>
          <w:szCs w:val="28"/>
        </w:rPr>
        <w:t xml:space="preserve">North Carolina Infant-Toddler Program </w:t>
      </w:r>
    </w:p>
    <w:p w14:paraId="2F622D74" w14:textId="77777777" w:rsidR="00B66101" w:rsidRPr="00B2785B" w:rsidRDefault="00B66101">
      <w:pPr>
        <w:spacing w:after="120"/>
        <w:rPr>
          <w:rFonts w:ascii="Arial Black" w:hAnsi="Arial Black"/>
          <w:i/>
          <w:sz w:val="32"/>
          <w:szCs w:val="32"/>
        </w:rPr>
      </w:pPr>
      <w:r w:rsidRPr="00B2785B">
        <w:rPr>
          <w:rFonts w:ascii="Arial Black" w:hAnsi="Arial Black"/>
          <w:i/>
          <w:sz w:val="32"/>
          <w:szCs w:val="32"/>
        </w:rPr>
        <w:t>Service Order Form</w:t>
      </w:r>
    </w:p>
    <w:tbl>
      <w:tblPr>
        <w:tblW w:w="5018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4"/>
        <w:gridCol w:w="318"/>
        <w:gridCol w:w="2693"/>
        <w:gridCol w:w="285"/>
        <w:gridCol w:w="1239"/>
        <w:gridCol w:w="350"/>
        <w:gridCol w:w="188"/>
        <w:gridCol w:w="63"/>
        <w:gridCol w:w="1004"/>
        <w:gridCol w:w="36"/>
        <w:gridCol w:w="681"/>
        <w:gridCol w:w="2110"/>
      </w:tblGrid>
      <w:tr w:rsidR="004B77C4" w14:paraId="55F18BD6" w14:textId="77777777" w:rsidTr="007F5E18">
        <w:trPr>
          <w:trHeight w:val="432"/>
          <w:jc w:val="center"/>
        </w:trPr>
        <w:tc>
          <w:tcPr>
            <w:tcW w:w="129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767954" w14:textId="77777777" w:rsidR="004B77C4" w:rsidRDefault="004B77C4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 xml:space="preserve">Child's Name: </w:t>
            </w:r>
          </w:p>
        </w:tc>
        <w:tc>
          <w:tcPr>
            <w:tcW w:w="4535" w:type="dxa"/>
            <w:gridSpan w:val="4"/>
            <w:tcBorders>
              <w:bottom w:val="single" w:sz="4" w:space="0" w:color="auto"/>
            </w:tcBorders>
            <w:vAlign w:val="bottom"/>
          </w:tcPr>
          <w:p w14:paraId="30198294" w14:textId="77777777" w:rsidR="004B77C4" w:rsidRDefault="00B65FF5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</w:rPr>
            </w:r>
            <w:r>
              <w:rPr>
                <w:rFonts w:ascii="Arial Narrow" w:eastAsia="Arial Unicode MS" w:hAnsi="Arial Narrow" w:cs="Arial"/>
                <w:sz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</w:rPr>
              <w:fldChar w:fldCharType="end"/>
            </w:r>
          </w:p>
        </w:tc>
        <w:tc>
          <w:tcPr>
            <w:tcW w:w="538" w:type="dxa"/>
            <w:gridSpan w:val="2"/>
            <w:vAlign w:val="bottom"/>
          </w:tcPr>
          <w:p w14:paraId="5DB3334B" w14:textId="77777777" w:rsidR="004B77C4" w:rsidRDefault="004B77C4" w:rsidP="006F0621">
            <w:pPr>
              <w:jc w:val="right"/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t>DOB:</w:t>
            </w:r>
          </w:p>
        </w:tc>
        <w:tc>
          <w:tcPr>
            <w:tcW w:w="1067" w:type="dxa"/>
            <w:gridSpan w:val="2"/>
            <w:tcBorders>
              <w:bottom w:val="single" w:sz="4" w:space="0" w:color="auto"/>
            </w:tcBorders>
            <w:vAlign w:val="bottom"/>
          </w:tcPr>
          <w:p w14:paraId="3EC3A1AF" w14:textId="77777777" w:rsidR="004B77C4" w:rsidRDefault="00B65FF5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</w:rPr>
            </w:r>
            <w:r>
              <w:rPr>
                <w:rFonts w:ascii="Arial Narrow" w:eastAsia="Arial Unicode MS" w:hAnsi="Arial Narrow" w:cs="Arial"/>
                <w:sz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</w:rPr>
              <w:fldChar w:fldCharType="end"/>
            </w:r>
          </w:p>
        </w:tc>
        <w:tc>
          <w:tcPr>
            <w:tcW w:w="717" w:type="dxa"/>
            <w:gridSpan w:val="2"/>
            <w:vAlign w:val="bottom"/>
          </w:tcPr>
          <w:p w14:paraId="721E7D74" w14:textId="77777777" w:rsidR="004B77C4" w:rsidRDefault="004B77C4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t>CNDS #:</w:t>
            </w:r>
          </w:p>
        </w:tc>
        <w:tc>
          <w:tcPr>
            <w:tcW w:w="2110" w:type="dxa"/>
            <w:tcBorders>
              <w:bottom w:val="single" w:sz="4" w:space="0" w:color="auto"/>
            </w:tcBorders>
            <w:vAlign w:val="bottom"/>
          </w:tcPr>
          <w:p w14:paraId="16BFC4E7" w14:textId="77777777" w:rsidR="004B77C4" w:rsidRDefault="00B65FF5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</w:rPr>
            </w:r>
            <w:r>
              <w:rPr>
                <w:rFonts w:ascii="Arial Narrow" w:eastAsia="Arial Unicode MS" w:hAnsi="Arial Narrow" w:cs="Arial"/>
                <w:sz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</w:rPr>
              <w:fldChar w:fldCharType="end"/>
            </w:r>
          </w:p>
        </w:tc>
      </w:tr>
      <w:tr w:rsidR="005439F0" w14:paraId="6DEB1989" w14:textId="77777777" w:rsidTr="007F5E18">
        <w:trPr>
          <w:trHeight w:val="432"/>
          <w:jc w:val="center"/>
        </w:trPr>
        <w:tc>
          <w:tcPr>
            <w:tcW w:w="4305" w:type="dxa"/>
            <w:gridSpan w:val="3"/>
            <w:tcBorders>
              <w:bottom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8E7A3E" w14:textId="77777777" w:rsidR="005439F0" w:rsidRDefault="005439F0" w:rsidP="004B77C4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t>Name of Early Intervention Service Coordinator (EISC):</w:t>
            </w:r>
          </w:p>
        </w:tc>
        <w:tc>
          <w:tcPr>
            <w:tcW w:w="2125" w:type="dxa"/>
            <w:gridSpan w:val="5"/>
            <w:tcBorders>
              <w:bottom w:val="single" w:sz="4" w:space="0" w:color="auto"/>
            </w:tcBorders>
            <w:vAlign w:val="bottom"/>
          </w:tcPr>
          <w:p w14:paraId="2AF46CC6" w14:textId="77777777" w:rsidR="005439F0" w:rsidRDefault="005439F0" w:rsidP="004B77C4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</w:rPr>
            </w:r>
            <w:r>
              <w:rPr>
                <w:rFonts w:ascii="Arial Narrow" w:eastAsia="Arial Unicode MS" w:hAnsi="Arial Narrow" w:cs="Arial"/>
                <w:sz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</w:rPr>
              <w:fldChar w:fldCharType="end"/>
            </w:r>
          </w:p>
        </w:tc>
        <w:tc>
          <w:tcPr>
            <w:tcW w:w="1040" w:type="dxa"/>
            <w:gridSpan w:val="2"/>
            <w:tcBorders>
              <w:bottom w:val="single" w:sz="4" w:space="0" w:color="auto"/>
            </w:tcBorders>
            <w:vAlign w:val="bottom"/>
          </w:tcPr>
          <w:p w14:paraId="7DFDB002" w14:textId="77777777" w:rsidR="005439F0" w:rsidRDefault="005439F0" w:rsidP="006F0621">
            <w:pPr>
              <w:ind w:right="90"/>
              <w:jc w:val="right"/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t xml:space="preserve">Phone #: </w:t>
            </w:r>
          </w:p>
        </w:tc>
        <w:tc>
          <w:tcPr>
            <w:tcW w:w="2791" w:type="dxa"/>
            <w:gridSpan w:val="2"/>
            <w:tcBorders>
              <w:bottom w:val="single" w:sz="4" w:space="0" w:color="auto"/>
            </w:tcBorders>
            <w:vAlign w:val="bottom"/>
          </w:tcPr>
          <w:p w14:paraId="085632E4" w14:textId="77777777" w:rsidR="005439F0" w:rsidRDefault="00A23DDF" w:rsidP="004B77C4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</w:rPr>
            </w:r>
            <w:r>
              <w:rPr>
                <w:rFonts w:ascii="Arial Narrow" w:eastAsia="Arial Unicode MS" w:hAnsi="Arial Narrow" w:cs="Arial"/>
                <w:sz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</w:rPr>
              <w:fldChar w:fldCharType="end"/>
            </w:r>
          </w:p>
        </w:tc>
      </w:tr>
      <w:tr w:rsidR="004B77C4" w14:paraId="111B63D7" w14:textId="77777777" w:rsidTr="007F5E18">
        <w:trPr>
          <w:trHeight w:val="432"/>
          <w:jc w:val="center"/>
        </w:trPr>
        <w:tc>
          <w:tcPr>
            <w:tcW w:w="4590" w:type="dxa"/>
            <w:gridSpan w:val="4"/>
            <w:tcBorders>
              <w:bottom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3F8C43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t>Name of Children’s Developmental Services Agency (CDSA):</w:t>
            </w:r>
          </w:p>
        </w:tc>
        <w:tc>
          <w:tcPr>
            <w:tcW w:w="5671" w:type="dxa"/>
            <w:gridSpan w:val="8"/>
            <w:tcBorders>
              <w:bottom w:val="single" w:sz="4" w:space="0" w:color="auto"/>
            </w:tcBorders>
            <w:vAlign w:val="bottom"/>
          </w:tcPr>
          <w:p w14:paraId="73F4CAF7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</w:rPr>
            </w:pPr>
            <w:r>
              <w:rPr>
                <w:rFonts w:ascii="Arial Narrow" w:eastAsia="Arial Unicode MS" w:hAnsi="Arial Narrow" w:cs="Arial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" w:name="Text28"/>
            <w:r>
              <w:rPr>
                <w:rFonts w:ascii="Arial Narrow" w:eastAsia="Arial Unicode MS" w:hAnsi="Arial Narrow" w:cs="Arial"/>
                <w:sz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</w:rPr>
            </w:r>
            <w:r>
              <w:rPr>
                <w:rFonts w:ascii="Arial Narrow" w:eastAsia="Arial Unicode MS" w:hAnsi="Arial Narrow" w:cs="Arial"/>
                <w:sz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</w:rPr>
              <w:fldChar w:fldCharType="end"/>
            </w:r>
            <w:bookmarkEnd w:id="1"/>
          </w:p>
        </w:tc>
      </w:tr>
      <w:tr w:rsidR="004B77C4" w14:paraId="27395376" w14:textId="77777777" w:rsidTr="007F5E18">
        <w:trPr>
          <w:gridAfter w:val="6"/>
          <w:wAfter w:w="4082" w:type="dxa"/>
          <w:trHeight w:val="237"/>
          <w:jc w:val="center"/>
        </w:trPr>
        <w:tc>
          <w:tcPr>
            <w:tcW w:w="6179" w:type="dxa"/>
            <w:gridSpan w:val="6"/>
            <w:tcBorders>
              <w:bottom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D1D731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</w:rPr>
            </w:pPr>
          </w:p>
        </w:tc>
      </w:tr>
      <w:tr w:rsidR="004B77C4" w14:paraId="559E6B2B" w14:textId="77777777" w:rsidTr="007F5E18">
        <w:trPr>
          <w:trHeight w:val="288"/>
          <w:jc w:val="center"/>
        </w:trPr>
        <w:tc>
          <w:tcPr>
            <w:tcW w:w="1612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43957B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Check [</w:t>
            </w:r>
            <w:r>
              <w:rPr>
                <w:rFonts w:ascii="Arial Narrow" w:hAnsi="Arial Narrow" w:cs="Arial" w:hint="eastAsia"/>
                <w:sz w:val="20"/>
                <w:szCs w:val="20"/>
              </w:rPr>
              <w:sym w:font="Wingdings" w:char="F0FC"/>
            </w:r>
            <w:r>
              <w:rPr>
                <w:rFonts w:ascii="Arial Narrow" w:hAnsi="Arial Narrow" w:cs="Arial"/>
                <w:sz w:val="20"/>
                <w:szCs w:val="20"/>
              </w:rPr>
              <w:t>]</w:t>
            </w:r>
          </w:p>
        </w:tc>
        <w:tc>
          <w:tcPr>
            <w:tcW w:w="45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CA71B2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Service Description</w:t>
            </w:r>
          </w:p>
        </w:tc>
        <w:tc>
          <w:tcPr>
            <w:tcW w:w="408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785D41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16"/>
              </w:rPr>
            </w:pPr>
            <w:r>
              <w:rPr>
                <w:rFonts w:ascii="Arial Narrow" w:hAnsi="Arial Narrow" w:cs="Arial"/>
                <w:sz w:val="20"/>
                <w:szCs w:val="16"/>
              </w:rPr>
              <w:t>Diagnoses - List all ICD-10 codes that apply with specific Rx codes listed first.</w:t>
            </w:r>
          </w:p>
        </w:tc>
      </w:tr>
      <w:tr w:rsidR="004B77C4" w14:paraId="1BC8072B" w14:textId="77777777" w:rsidTr="007F5E18">
        <w:trPr>
          <w:trHeight w:val="240"/>
          <w:jc w:val="center"/>
        </w:trPr>
        <w:tc>
          <w:tcPr>
            <w:tcW w:w="1612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822152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20"/>
              </w:rPr>
            </w:pPr>
          </w:p>
        </w:tc>
        <w:tc>
          <w:tcPr>
            <w:tcW w:w="4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451251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20"/>
              </w:rPr>
            </w:pPr>
          </w:p>
        </w:tc>
        <w:tc>
          <w:tcPr>
            <w:tcW w:w="408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DC8ADE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16"/>
              </w:rPr>
            </w:pPr>
          </w:p>
        </w:tc>
      </w:tr>
      <w:tr w:rsidR="004B77C4" w14:paraId="183FAA78" w14:textId="77777777" w:rsidTr="007F5E18">
        <w:trPr>
          <w:trHeight w:val="240"/>
          <w:jc w:val="center"/>
        </w:trPr>
        <w:tc>
          <w:tcPr>
            <w:tcW w:w="1612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C7D004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20"/>
              </w:rPr>
            </w:pPr>
          </w:p>
        </w:tc>
        <w:tc>
          <w:tcPr>
            <w:tcW w:w="4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8409AA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20"/>
              </w:rPr>
            </w:pPr>
          </w:p>
        </w:tc>
        <w:tc>
          <w:tcPr>
            <w:tcW w:w="408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737AEC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16"/>
              </w:rPr>
            </w:pPr>
          </w:p>
        </w:tc>
      </w:tr>
      <w:tr w:rsidR="004B77C4" w14:paraId="24D7B81B" w14:textId="77777777" w:rsidTr="007F5E18">
        <w:trPr>
          <w:trHeight w:val="229"/>
          <w:jc w:val="center"/>
        </w:trPr>
        <w:tc>
          <w:tcPr>
            <w:tcW w:w="1612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7B8573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20"/>
              </w:rPr>
            </w:pPr>
          </w:p>
        </w:tc>
        <w:tc>
          <w:tcPr>
            <w:tcW w:w="4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BB6E08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20"/>
              </w:rPr>
            </w:pPr>
          </w:p>
        </w:tc>
        <w:tc>
          <w:tcPr>
            <w:tcW w:w="408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792044" w14:textId="77777777" w:rsidR="004B77C4" w:rsidRDefault="004B77C4" w:rsidP="004B77C4">
            <w:pPr>
              <w:rPr>
                <w:rFonts w:ascii="Arial Narrow" w:eastAsia="Arial Unicode MS" w:hAnsi="Arial Narrow" w:cs="Arial"/>
                <w:sz w:val="20"/>
                <w:szCs w:val="16"/>
              </w:rPr>
            </w:pPr>
          </w:p>
        </w:tc>
      </w:tr>
      <w:tr w:rsidR="004B77C4" w14:paraId="489CD3F8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BEB0C4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8FF138" w14:textId="77777777" w:rsidR="004B77C4" w:rsidRDefault="004B77C4" w:rsidP="00A60032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Psychological Treatment </w:t>
            </w:r>
            <w:r w:rsidR="00A60032">
              <w:rPr>
                <w:rFonts w:ascii="Arial Narrow" w:hAnsi="Arial Narrow" w:cs="Arial"/>
                <w:sz w:val="20"/>
                <w:szCs w:val="20"/>
              </w:rPr>
              <w:t>(Individual/Group)/Evaluation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25DD04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4B77C4" w14:paraId="60C25DBB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7CB220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CA5815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Social Work Treatment </w:t>
            </w:r>
            <w:r w:rsidR="00A60032">
              <w:rPr>
                <w:rFonts w:ascii="Arial Narrow" w:hAnsi="Arial Narrow" w:cs="Arial"/>
                <w:sz w:val="20"/>
                <w:szCs w:val="20"/>
              </w:rPr>
              <w:t>(</w:t>
            </w:r>
            <w:r>
              <w:rPr>
                <w:rFonts w:ascii="Arial Narrow" w:hAnsi="Arial Narrow" w:cs="Arial"/>
                <w:sz w:val="20"/>
                <w:szCs w:val="20"/>
              </w:rPr>
              <w:t>Individual/Group</w:t>
            </w:r>
            <w:r w:rsidR="00A60032">
              <w:rPr>
                <w:rFonts w:ascii="Arial Narrow" w:hAnsi="Arial Narrow" w:cs="Arial"/>
                <w:sz w:val="20"/>
                <w:szCs w:val="20"/>
              </w:rPr>
              <w:t>)/Evaluation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A1EB07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4B77C4" w14:paraId="404ACCA1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92C83F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18CF48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Occupational Therapy</w:t>
            </w:r>
            <w:r w:rsidR="00A60032">
              <w:rPr>
                <w:rFonts w:ascii="Arial Narrow" w:hAnsi="Arial Narrow" w:cs="Arial"/>
                <w:sz w:val="20"/>
                <w:szCs w:val="20"/>
              </w:rPr>
              <w:t>/Evaluation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D4F869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4B77C4" w14:paraId="1DC4D35B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991954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6D6103" w14:textId="77777777" w:rsidR="004B77C4" w:rsidRDefault="004B77C4" w:rsidP="00A60032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t>Physical Therapy</w:t>
            </w:r>
            <w:r w:rsidR="00A60032">
              <w:rPr>
                <w:rFonts w:ascii="Arial Narrow" w:hAnsi="Arial Narrow" w:cs="Arial"/>
                <w:sz w:val="20"/>
                <w:szCs w:val="20"/>
              </w:rPr>
              <w:t>/Evaluation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2FA473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4B77C4" w14:paraId="4CD5F34C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ECFC0A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8DC506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Speech &amp; Language Therapy</w:t>
            </w:r>
            <w:r w:rsidR="00A60032">
              <w:rPr>
                <w:rFonts w:ascii="Arial Narrow" w:hAnsi="Arial Narrow" w:cs="Arial"/>
                <w:sz w:val="20"/>
                <w:szCs w:val="20"/>
              </w:rPr>
              <w:t>/Evaluation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CC7CA0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4B77C4" w14:paraId="3BD1E5C1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E3771C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5D5879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Audiological Treatment</w:t>
            </w:r>
            <w:r w:rsidR="00A60032">
              <w:rPr>
                <w:rFonts w:ascii="Arial Narrow" w:hAnsi="Arial Narrow" w:cs="Arial"/>
                <w:sz w:val="20"/>
                <w:szCs w:val="20"/>
              </w:rPr>
              <w:t>/Evaluation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17D1A1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4B77C4" w14:paraId="54134B9A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67F5E6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7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51821F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Medical Nutrition Therapy</w:t>
            </w:r>
            <w:r w:rsidR="00A60032">
              <w:rPr>
                <w:rFonts w:ascii="Arial Narrow" w:hAnsi="Arial Narrow" w:cs="Arial"/>
                <w:sz w:val="20"/>
                <w:szCs w:val="20"/>
              </w:rPr>
              <w:t>/Evaluation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9CBFB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5" w:name="Text20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4B77C4" w14:paraId="477234DC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48309C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8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7D861A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Community Based Rehabilitative Services - EI Professional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8E341F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</w:p>
        </w:tc>
      </w:tr>
      <w:tr w:rsidR="004B77C4" w14:paraId="763995EA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62C1EF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9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B695FB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Community Based Rehabilitative Services - Professional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A4CC2C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</w:p>
        </w:tc>
      </w:tr>
      <w:tr w:rsidR="004B77C4" w14:paraId="61A8AC97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391B5C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DB5AE3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Community Based Rehabilitative Services - Paraprofessional</w:t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3A6E5C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</w:p>
        </w:tc>
      </w:tr>
      <w:tr w:rsidR="004B77C4" w14:paraId="709C7098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F20FA6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4F1145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Other [Specify]: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566639" w14:textId="77777777" w:rsidR="004B77C4" w:rsidRDefault="004B77C4" w:rsidP="004B77C4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</w:p>
        </w:tc>
      </w:tr>
      <w:tr w:rsidR="00137142" w14:paraId="0D4E4767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9879E5" w14:textId="77777777" w:rsidR="00137142" w:rsidRDefault="00137142" w:rsidP="00137142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8917A4" w14:textId="77777777" w:rsidR="00137142" w:rsidRDefault="00137142" w:rsidP="0013714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Other [Specify]: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5CB310" w14:textId="77777777" w:rsidR="00137142" w:rsidRDefault="00137142" w:rsidP="00137142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</w:p>
        </w:tc>
      </w:tr>
      <w:tr w:rsidR="00137142" w14:paraId="0E5197BB" w14:textId="77777777" w:rsidTr="007F5E18">
        <w:trPr>
          <w:trHeight w:val="432"/>
          <w:jc w:val="center"/>
        </w:trPr>
        <w:tc>
          <w:tcPr>
            <w:tcW w:w="161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6050D" w14:textId="77777777" w:rsidR="00137142" w:rsidRDefault="00137142" w:rsidP="00137142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</w:r>
            <w:r w:rsidR="00000000"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CC73E6" w14:textId="77777777" w:rsidR="00137142" w:rsidRDefault="00137142" w:rsidP="00137142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Other [Specify]: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4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8736E3" w14:textId="77777777" w:rsidR="00137142" w:rsidRDefault="00137142" w:rsidP="00137142">
            <w:pPr>
              <w:jc w:val="center"/>
              <w:rPr>
                <w:rFonts w:ascii="Arial Narrow" w:eastAsia="Arial Unicode MS" w:hAnsi="Arial Narrow" w:cs="Arial"/>
                <w:sz w:val="20"/>
                <w:szCs w:val="20"/>
              </w:rPr>
            </w:pP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>
              <w:rPr>
                <w:rFonts w:ascii="Arial Narrow" w:eastAsia="Arial Unicode MS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eastAsia="Arial Unicode MS" w:hAnsi="Arial Narrow" w:cs="Arial"/>
                <w:sz w:val="20"/>
                <w:szCs w:val="20"/>
              </w:rPr>
              <w:fldChar w:fldCharType="end"/>
            </w:r>
            <w:bookmarkEnd w:id="22"/>
          </w:p>
        </w:tc>
      </w:tr>
    </w:tbl>
    <w:p w14:paraId="6B369EBF" w14:textId="77777777" w:rsidR="007F5E18" w:rsidRDefault="007F5E18"/>
    <w:tbl>
      <w:tblPr>
        <w:tblW w:w="502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3"/>
        <w:gridCol w:w="2160"/>
        <w:gridCol w:w="2880"/>
        <w:gridCol w:w="2858"/>
      </w:tblGrid>
      <w:tr w:rsidR="00D73178" w14:paraId="088CAD3B" w14:textId="77777777" w:rsidTr="007F5E18">
        <w:trPr>
          <w:trHeight w:val="503"/>
        </w:trPr>
        <w:tc>
          <w:tcPr>
            <w:tcW w:w="10261" w:type="dxa"/>
            <w:gridSpan w:val="4"/>
            <w:shd w:val="clear" w:color="auto" w:fill="auto"/>
            <w:vAlign w:val="center"/>
          </w:tcPr>
          <w:p w14:paraId="2974FFF9" w14:textId="77777777" w:rsidR="00D73178" w:rsidRPr="00402EEE" w:rsidRDefault="00A60032" w:rsidP="00402EEE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0" w:right="43"/>
              <w:rPr>
                <w:b/>
              </w:rPr>
            </w:pPr>
            <w:r w:rsidRPr="00402EEE">
              <w:rPr>
                <w:b/>
              </w:rPr>
              <w:t xml:space="preserve">The service indicated </w:t>
            </w:r>
            <w:r w:rsidR="00D73178" w:rsidRPr="00402EEE">
              <w:rPr>
                <w:b/>
              </w:rPr>
              <w:t>is medically necessary for the above-named child.</w:t>
            </w:r>
          </w:p>
        </w:tc>
      </w:tr>
      <w:tr w:rsidR="00D73178" w14:paraId="435E874D" w14:textId="77777777" w:rsidTr="007F5E18">
        <w:trPr>
          <w:trHeight w:val="576"/>
        </w:trPr>
        <w:tc>
          <w:tcPr>
            <w:tcW w:w="4523" w:type="dxa"/>
            <w:gridSpan w:val="2"/>
            <w:shd w:val="clear" w:color="auto" w:fill="auto"/>
            <w:vAlign w:val="center"/>
          </w:tcPr>
          <w:p w14:paraId="17DE65A3" w14:textId="77777777" w:rsidR="00D73178" w:rsidRPr="00402EEE" w:rsidRDefault="00D73178" w:rsidP="00402EEE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1195" w:right="43" w:hanging="1195"/>
              <w:rPr>
                <w:b/>
              </w:rPr>
            </w:pPr>
            <w:r w:rsidRPr="00402EEE">
              <w:rPr>
                <w:b/>
              </w:rPr>
              <w:t xml:space="preserve">Signature of Physician or Other Authorized </w:t>
            </w:r>
            <w:r w:rsidR="004B77C4" w:rsidRPr="00402EEE">
              <w:rPr>
                <w:b/>
              </w:rPr>
              <w:t>S</w:t>
            </w:r>
            <w:r w:rsidRPr="00402EEE">
              <w:rPr>
                <w:b/>
              </w:rPr>
              <w:t>ignature:</w:t>
            </w:r>
          </w:p>
        </w:tc>
        <w:tc>
          <w:tcPr>
            <w:tcW w:w="5738" w:type="dxa"/>
            <w:gridSpan w:val="2"/>
            <w:shd w:val="clear" w:color="auto" w:fill="auto"/>
            <w:vAlign w:val="center"/>
          </w:tcPr>
          <w:p w14:paraId="49EDD057" w14:textId="77777777" w:rsidR="00D73178" w:rsidRDefault="00B54D99" w:rsidP="00B54D99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1195" w:right="43" w:hanging="1195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3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  <w:tr w:rsidR="00F607C8" w14:paraId="5A2B928F" w14:textId="77777777" w:rsidTr="007F5E18">
        <w:trPr>
          <w:trHeight w:val="432"/>
        </w:trPr>
        <w:tc>
          <w:tcPr>
            <w:tcW w:w="2363" w:type="dxa"/>
            <w:shd w:val="clear" w:color="auto" w:fill="auto"/>
            <w:vAlign w:val="center"/>
          </w:tcPr>
          <w:p w14:paraId="1C796BD1" w14:textId="77777777" w:rsidR="00F607C8" w:rsidRPr="00402EEE" w:rsidRDefault="00F607C8" w:rsidP="00402EEE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0" w:right="43"/>
              <w:rPr>
                <w:b/>
              </w:rPr>
            </w:pPr>
            <w:r w:rsidRPr="00402EEE">
              <w:rPr>
                <w:b/>
              </w:rPr>
              <w:t>Physician’s Printed Name:</w:t>
            </w:r>
          </w:p>
        </w:tc>
        <w:tc>
          <w:tcPr>
            <w:tcW w:w="7898" w:type="dxa"/>
            <w:gridSpan w:val="3"/>
            <w:shd w:val="clear" w:color="auto" w:fill="auto"/>
            <w:vAlign w:val="center"/>
          </w:tcPr>
          <w:p w14:paraId="7929F867" w14:textId="77777777" w:rsidR="00F607C8" w:rsidRPr="00402EEE" w:rsidRDefault="00A23DDF" w:rsidP="006F0621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0" w:right="43"/>
              <w:rPr>
                <w:rFonts w:eastAsia="Arial Unicode MS"/>
              </w:rPr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51085" w14:paraId="2D4926C9" w14:textId="77777777" w:rsidTr="007F5E18">
        <w:trPr>
          <w:trHeight w:val="432"/>
        </w:trPr>
        <w:tc>
          <w:tcPr>
            <w:tcW w:w="2363" w:type="dxa"/>
            <w:shd w:val="clear" w:color="auto" w:fill="auto"/>
            <w:vAlign w:val="center"/>
          </w:tcPr>
          <w:p w14:paraId="54A25DA0" w14:textId="77777777" w:rsidR="00251085" w:rsidRPr="00402EEE" w:rsidRDefault="00251085" w:rsidP="00402EEE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0" w:right="43"/>
              <w:rPr>
                <w:b/>
              </w:rPr>
            </w:pPr>
            <w:r w:rsidRPr="00402EEE">
              <w:rPr>
                <w:b/>
              </w:rPr>
              <w:t>Date Ordered:</w:t>
            </w:r>
          </w:p>
        </w:tc>
        <w:bookmarkStart w:id="24" w:name="Text1"/>
        <w:tc>
          <w:tcPr>
            <w:tcW w:w="2160" w:type="dxa"/>
            <w:shd w:val="clear" w:color="auto" w:fill="auto"/>
            <w:vAlign w:val="center"/>
          </w:tcPr>
          <w:p w14:paraId="73EEAF9E" w14:textId="77777777" w:rsidR="00251085" w:rsidRDefault="00251085" w:rsidP="006F0621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0" w:right="43"/>
            </w:pPr>
            <w:r w:rsidRPr="00402EEE">
              <w:rPr>
                <w:rFonts w:eastAsia="Arial Unicode MS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402EEE">
              <w:rPr>
                <w:rFonts w:eastAsia="Arial Unicode MS"/>
              </w:rPr>
              <w:instrText xml:space="preserve"> FORMTEXT </w:instrText>
            </w:r>
            <w:r w:rsidRPr="00402EEE">
              <w:rPr>
                <w:rFonts w:eastAsia="Arial Unicode MS"/>
              </w:rPr>
            </w:r>
            <w:r w:rsidRPr="00402EEE">
              <w:rPr>
                <w:rFonts w:eastAsia="Arial Unicode MS"/>
              </w:rPr>
              <w:fldChar w:fldCharType="separate"/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6D44134" w14:textId="77777777" w:rsidR="00251085" w:rsidRPr="00402EEE" w:rsidRDefault="00FA02AC" w:rsidP="006F0621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0" w:right="43"/>
              <w:rPr>
                <w:rFonts w:eastAsia="Arial Unicode MS"/>
              </w:rPr>
            </w:pPr>
            <w:r>
              <w:rPr>
                <w:b/>
                <w:vertAlign w:val="superscript"/>
              </w:rPr>
              <w:t>*</w:t>
            </w:r>
            <w:r w:rsidR="00251085" w:rsidRPr="00402EEE">
              <w:rPr>
                <w:b/>
              </w:rPr>
              <w:t>Ordering Physician NPI Number:</w:t>
            </w:r>
          </w:p>
        </w:tc>
        <w:bookmarkEnd w:id="24"/>
        <w:tc>
          <w:tcPr>
            <w:tcW w:w="2858" w:type="dxa"/>
            <w:shd w:val="clear" w:color="auto" w:fill="auto"/>
            <w:vAlign w:val="center"/>
          </w:tcPr>
          <w:p w14:paraId="37D624A9" w14:textId="77777777" w:rsidR="00251085" w:rsidRDefault="00A23DDF" w:rsidP="006F0621">
            <w:pPr>
              <w:pStyle w:val="BlockText"/>
              <w:tabs>
                <w:tab w:val="clear" w:pos="945"/>
                <w:tab w:val="left" w:pos="1440"/>
              </w:tabs>
              <w:spacing w:before="0"/>
              <w:ind w:left="0" w:right="43"/>
            </w:pPr>
            <w:r w:rsidRPr="00402EEE">
              <w:rPr>
                <w:rFonts w:eastAsia="Arial Unicode MS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402EEE">
              <w:rPr>
                <w:rFonts w:eastAsia="Arial Unicode MS"/>
              </w:rPr>
              <w:instrText xml:space="preserve"> FORMTEXT </w:instrText>
            </w:r>
            <w:r w:rsidRPr="00402EEE">
              <w:rPr>
                <w:rFonts w:eastAsia="Arial Unicode MS"/>
              </w:rPr>
            </w:r>
            <w:r w:rsidRPr="00402EEE">
              <w:rPr>
                <w:rFonts w:eastAsia="Arial Unicode MS"/>
              </w:rPr>
              <w:fldChar w:fldCharType="separate"/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  <w:noProof/>
              </w:rPr>
              <w:t> </w:t>
            </w:r>
            <w:r w:rsidRPr="00402EEE">
              <w:rPr>
                <w:rFonts w:eastAsia="Arial Unicode MS"/>
              </w:rPr>
              <w:fldChar w:fldCharType="end"/>
            </w:r>
          </w:p>
        </w:tc>
      </w:tr>
    </w:tbl>
    <w:p w14:paraId="6A61BA1E" w14:textId="77777777" w:rsidR="00243ACA" w:rsidRDefault="00B66101" w:rsidP="00243ACA">
      <w:pPr>
        <w:pStyle w:val="BlockText"/>
        <w:tabs>
          <w:tab w:val="clear" w:pos="945"/>
          <w:tab w:val="left" w:pos="1440"/>
        </w:tabs>
        <w:spacing w:before="240"/>
        <w:ind w:left="1195" w:right="43" w:hanging="1195"/>
      </w:pPr>
      <w:r>
        <w:rPr>
          <w:b/>
        </w:rPr>
        <w:t>Directions</w:t>
      </w:r>
      <w:r w:rsidRPr="00A92C54">
        <w:rPr>
          <w:b/>
        </w:rPr>
        <w:t>:</w:t>
      </w:r>
      <w:r w:rsidRPr="00575274">
        <w:t xml:space="preserve"> </w:t>
      </w:r>
      <w:r>
        <w:tab/>
      </w:r>
      <w:r w:rsidRPr="00575274">
        <w:t>Service orders are required for all services listed above</w:t>
      </w:r>
      <w:r w:rsidR="00D73178">
        <w:t>.</w:t>
      </w:r>
      <w:r w:rsidR="00243ACA">
        <w:t xml:space="preserve"> </w:t>
      </w:r>
    </w:p>
    <w:p w14:paraId="422E0D94" w14:textId="77777777" w:rsidR="00137142" w:rsidRDefault="00B66101" w:rsidP="007F5E18">
      <w:pPr>
        <w:pStyle w:val="BlockText"/>
        <w:tabs>
          <w:tab w:val="clear" w:pos="945"/>
          <w:tab w:val="left" w:pos="1440"/>
        </w:tabs>
        <w:ind w:left="1195" w:right="43" w:hanging="1195"/>
      </w:pPr>
      <w:r w:rsidRPr="00575274">
        <w:t>Orders subject to DMA Prior Approval [PT, OT, SLP, and Audiological treatment services] must be renewed every six months.</w:t>
      </w:r>
      <w:r w:rsidR="00C64FF6">
        <w:t xml:space="preserve"> </w:t>
      </w:r>
    </w:p>
    <w:p w14:paraId="7BCBCA31" w14:textId="77777777" w:rsidR="00243ACA" w:rsidRPr="00D8707E" w:rsidRDefault="00243ACA" w:rsidP="00D8707E">
      <w:pPr>
        <w:rPr>
          <w:rFonts w:ascii="Arial Narrow" w:hAnsi="Arial Narrow"/>
          <w:sz w:val="14"/>
          <w:szCs w:val="14"/>
        </w:rPr>
      </w:pPr>
    </w:p>
    <w:sectPr w:rsidR="00243ACA" w:rsidRPr="00D8707E" w:rsidSect="007F5E18">
      <w:headerReference w:type="default" r:id="rId7"/>
      <w:footerReference w:type="default" r:id="rId8"/>
      <w:pgSz w:w="12240" w:h="15840" w:code="1"/>
      <w:pgMar w:top="1440" w:right="1008" w:bottom="1008" w:left="100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D6ECA" w14:textId="77777777" w:rsidR="00534790" w:rsidRDefault="00534790">
      <w:r>
        <w:separator/>
      </w:r>
    </w:p>
  </w:endnote>
  <w:endnote w:type="continuationSeparator" w:id="0">
    <w:p w14:paraId="24469392" w14:textId="77777777" w:rsidR="00534790" w:rsidRDefault="0053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D251C9-C797-49C7-B2FD-CAD2CFAF92F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8698D88-261D-420E-97EF-2D3398A545EA}"/>
    <w:embedBold r:id="rId3" w:fontKey="{809AE1BE-0E4C-4542-9AE9-0836CCB239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4" w:fontKey="{691D755A-0646-4396-8709-2C6D27246A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E963407-86F0-4FE2-BEEB-FB82424869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690C0EE-2914-403F-929D-C58005181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7E245" w14:textId="77777777" w:rsidR="00B66101" w:rsidRPr="00BE5F68" w:rsidRDefault="00D73178" w:rsidP="00FF27D5">
    <w:pPr>
      <w:pStyle w:val="Footer"/>
      <w:tabs>
        <w:tab w:val="clear" w:pos="4320"/>
        <w:tab w:val="clear" w:pos="8640"/>
        <w:tab w:val="right" w:pos="10170"/>
      </w:tabs>
      <w:rPr>
        <w:rFonts w:ascii="Arial Narrow" w:hAnsi="Arial Narrow"/>
        <w:sz w:val="18"/>
        <w:szCs w:val="18"/>
      </w:rPr>
    </w:pPr>
    <w:r w:rsidRPr="00BE5F68">
      <w:rPr>
        <w:rFonts w:ascii="Arial Narrow" w:hAnsi="Arial Narrow"/>
        <w:sz w:val="18"/>
        <w:szCs w:val="18"/>
      </w:rPr>
      <w:t xml:space="preserve">NC </w:t>
    </w:r>
    <w:smartTag w:uri="urn:schemas-microsoft-com:office:smarttags" w:element="stockticker">
      <w:r w:rsidRPr="00BE5F68">
        <w:rPr>
          <w:rFonts w:ascii="Arial Narrow" w:hAnsi="Arial Narrow"/>
          <w:sz w:val="18"/>
          <w:szCs w:val="18"/>
        </w:rPr>
        <w:t>ITP</w:t>
      </w:r>
    </w:smartTag>
    <w:r w:rsidRPr="00BE5F68">
      <w:rPr>
        <w:rFonts w:ascii="Arial Narrow" w:hAnsi="Arial Narrow"/>
        <w:sz w:val="18"/>
        <w:szCs w:val="18"/>
      </w:rPr>
      <w:t xml:space="preserve"> Service Order </w:t>
    </w:r>
    <w:r w:rsidR="007F5E18">
      <w:rPr>
        <w:rFonts w:ascii="Arial Narrow" w:hAnsi="Arial Narrow"/>
        <w:sz w:val="18"/>
        <w:szCs w:val="18"/>
      </w:rPr>
      <w:t>(</w:t>
    </w:r>
    <w:r w:rsidR="00FF27D5">
      <w:rPr>
        <w:rFonts w:ascii="Arial Narrow" w:hAnsi="Arial Narrow"/>
        <w:sz w:val="18"/>
        <w:szCs w:val="18"/>
      </w:rPr>
      <w:t xml:space="preserve">7/04, </w:t>
    </w:r>
    <w:r w:rsidR="007F5E18">
      <w:rPr>
        <w:rFonts w:ascii="Arial Narrow" w:hAnsi="Arial Narrow"/>
        <w:sz w:val="18"/>
        <w:szCs w:val="18"/>
      </w:rPr>
      <w:t>Revised 1/17, Updated 7/20</w:t>
    </w:r>
    <w:r w:rsidR="00FF27D5">
      <w:rPr>
        <w:rFonts w:ascii="Arial Narrow" w:hAnsi="Arial Narrow"/>
        <w:sz w:val="18"/>
        <w:szCs w:val="18"/>
      </w:rPr>
      <w:t>, 4/22</w:t>
    </w:r>
    <w:r w:rsidR="007F5E18">
      <w:rPr>
        <w:rFonts w:ascii="Arial Narrow" w:hAnsi="Arial Narrow"/>
        <w:sz w:val="18"/>
        <w:szCs w:val="18"/>
      </w:rPr>
      <w:t>)</w:t>
    </w:r>
    <w:r w:rsidR="00137142">
      <w:rPr>
        <w:rFonts w:ascii="Arial Narrow" w:hAnsi="Arial Narrow"/>
        <w:sz w:val="18"/>
        <w:szCs w:val="18"/>
      </w:rPr>
      <w:tab/>
    </w:r>
    <w:r w:rsidR="00137142" w:rsidRPr="00BE5F68">
      <w:rPr>
        <w:rFonts w:ascii="Arial Narrow" w:hAnsi="Arial Narrow"/>
        <w:sz w:val="18"/>
        <w:szCs w:val="18"/>
      </w:rPr>
      <w:t xml:space="preserve">Page </w:t>
    </w:r>
    <w:r w:rsidR="00137142" w:rsidRPr="00BE5F68">
      <w:rPr>
        <w:rStyle w:val="PageNumber"/>
        <w:rFonts w:ascii="Arial Narrow" w:hAnsi="Arial Narrow"/>
        <w:sz w:val="18"/>
        <w:szCs w:val="18"/>
      </w:rPr>
      <w:fldChar w:fldCharType="begin"/>
    </w:r>
    <w:r w:rsidR="00137142" w:rsidRPr="00BE5F68">
      <w:rPr>
        <w:rStyle w:val="PageNumber"/>
        <w:rFonts w:ascii="Arial Narrow" w:hAnsi="Arial Narrow"/>
        <w:sz w:val="18"/>
        <w:szCs w:val="18"/>
      </w:rPr>
      <w:instrText xml:space="preserve"> PAGE </w:instrText>
    </w:r>
    <w:r w:rsidR="00137142" w:rsidRPr="00BE5F68">
      <w:rPr>
        <w:rStyle w:val="PageNumber"/>
        <w:rFonts w:ascii="Arial Narrow" w:hAnsi="Arial Narrow"/>
        <w:sz w:val="18"/>
        <w:szCs w:val="18"/>
      </w:rPr>
      <w:fldChar w:fldCharType="separate"/>
    </w:r>
    <w:r w:rsidR="00137142">
      <w:rPr>
        <w:rStyle w:val="PageNumber"/>
        <w:rFonts w:ascii="Arial Narrow" w:hAnsi="Arial Narrow"/>
        <w:sz w:val="18"/>
        <w:szCs w:val="18"/>
      </w:rPr>
      <w:t>2</w:t>
    </w:r>
    <w:r w:rsidR="00137142" w:rsidRPr="00BE5F68">
      <w:rPr>
        <w:rStyle w:val="PageNumber"/>
        <w:rFonts w:ascii="Arial Narrow" w:hAnsi="Arial Narrow"/>
        <w:sz w:val="18"/>
        <w:szCs w:val="18"/>
      </w:rPr>
      <w:fldChar w:fldCharType="end"/>
    </w:r>
    <w:r w:rsidR="00137142" w:rsidRPr="00BE5F68">
      <w:rPr>
        <w:rStyle w:val="PageNumber"/>
        <w:rFonts w:ascii="Arial Narrow" w:hAnsi="Arial Narrow"/>
        <w:sz w:val="18"/>
        <w:szCs w:val="18"/>
      </w:rPr>
      <w:t xml:space="preserve"> of </w:t>
    </w:r>
    <w:r w:rsidR="00D8707E">
      <w:rPr>
        <w:rStyle w:val="PageNumber"/>
        <w:rFonts w:ascii="Arial Narrow" w:hAnsi="Arial Narrow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338F3" w14:textId="77777777" w:rsidR="00534790" w:rsidRDefault="00534790">
      <w:r>
        <w:separator/>
      </w:r>
    </w:p>
  </w:footnote>
  <w:footnote w:type="continuationSeparator" w:id="0">
    <w:p w14:paraId="6EF6ACBC" w14:textId="77777777" w:rsidR="00534790" w:rsidRDefault="00534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BECC" w14:textId="77777777" w:rsidR="007F5E18" w:rsidRDefault="007F5E18" w:rsidP="007F5E18">
    <w:pPr>
      <w:pStyle w:val="Header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North Carolina Department of Health and Human Services</w:t>
    </w:r>
  </w:p>
  <w:p w14:paraId="5B038B93" w14:textId="77777777" w:rsidR="007F5E18" w:rsidRPr="007F5E18" w:rsidRDefault="00FF27D5" w:rsidP="00D8707E">
    <w:pPr>
      <w:pStyle w:val="Header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Division of Child and Family Well-Being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7D5DCD"/>
    <w:multiLevelType w:val="hybridMultilevel"/>
    <w:tmpl w:val="723CF318"/>
    <w:lvl w:ilvl="0" w:tplc="7F1486C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55137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trPWp2TLqGiGEO40LOZUbs5A27cOoPJNT3gVM212S6BGF9T4LvByvLfAtZYRc8POaiAffjjYVUJWfgpABHx9A==" w:salt="QJB9Sqaqe/j0+fySWcNP8w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C82"/>
    <w:rsid w:val="000768EC"/>
    <w:rsid w:val="00096A55"/>
    <w:rsid w:val="00137142"/>
    <w:rsid w:val="001B1616"/>
    <w:rsid w:val="001D1ACA"/>
    <w:rsid w:val="00243ACA"/>
    <w:rsid w:val="00251085"/>
    <w:rsid w:val="00316AAC"/>
    <w:rsid w:val="00384BF3"/>
    <w:rsid w:val="00402EEE"/>
    <w:rsid w:val="004B77C4"/>
    <w:rsid w:val="00534790"/>
    <w:rsid w:val="005439F0"/>
    <w:rsid w:val="005C528B"/>
    <w:rsid w:val="00606C82"/>
    <w:rsid w:val="00646048"/>
    <w:rsid w:val="0066722B"/>
    <w:rsid w:val="00682F4A"/>
    <w:rsid w:val="006A51A8"/>
    <w:rsid w:val="006F0621"/>
    <w:rsid w:val="0072253E"/>
    <w:rsid w:val="00770A21"/>
    <w:rsid w:val="007C71F5"/>
    <w:rsid w:val="007F5E18"/>
    <w:rsid w:val="00826203"/>
    <w:rsid w:val="00914D1D"/>
    <w:rsid w:val="00970526"/>
    <w:rsid w:val="00A23DDF"/>
    <w:rsid w:val="00A60032"/>
    <w:rsid w:val="00A6385E"/>
    <w:rsid w:val="00B54D99"/>
    <w:rsid w:val="00B65FF5"/>
    <w:rsid w:val="00B66101"/>
    <w:rsid w:val="00C5790A"/>
    <w:rsid w:val="00C64FF6"/>
    <w:rsid w:val="00C8746E"/>
    <w:rsid w:val="00D53F56"/>
    <w:rsid w:val="00D72417"/>
    <w:rsid w:val="00D73178"/>
    <w:rsid w:val="00D8707E"/>
    <w:rsid w:val="00EE4853"/>
    <w:rsid w:val="00F607C8"/>
    <w:rsid w:val="00FA02AC"/>
    <w:rsid w:val="00FF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7D432194"/>
  <w15:chartTrackingRefBased/>
  <w15:docId w15:val="{9F04B0D1-495A-452B-919D-6207BC25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xl89">
    <w:name w:val="xl89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tabs>
        <w:tab w:val="left" w:pos="945"/>
      </w:tabs>
      <w:spacing w:before="120"/>
      <w:ind w:left="-245" w:right="-312"/>
    </w:pPr>
    <w:rPr>
      <w:rFonts w:ascii="Arial Narrow" w:hAnsi="Arial Narrow" w:cs="Arial"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D73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FF27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bailey\Desktop\ITP%20Website%20Transition%20Workgroup%203\Current%20Docs\DRAFT%20PAGES\4.%20DRAFT%20Staff\C%20NC%20ITP%20Forms\A%20English%20Forms%20%23's%201-%20%2387\77%20Service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9EBDCB8CDD6447A2CDD64A9A9A9DB9" ma:contentTypeVersion="8" ma:contentTypeDescription="Create a new document." ma:contentTypeScope="" ma:versionID="90361c00f15bcbbf7d11835bc527ef5d">
  <xsd:schema xmlns:xsd="http://www.w3.org/2001/XMLSchema" xmlns:xs="http://www.w3.org/2001/XMLSchema" xmlns:p="http://schemas.microsoft.com/office/2006/metadata/properties" xmlns:ns2="156dcef4-3956-40fb-8035-47aafddd599b" xmlns:ns3="3c095afb-e4be-4faf-96cd-0f879a88bd33" targetNamespace="http://schemas.microsoft.com/office/2006/metadata/properties" ma:root="true" ma:fieldsID="4592986bb9014a8539b90a36ee69f522" ns2:_="" ns3:_="">
    <xsd:import namespace="156dcef4-3956-40fb-8035-47aafddd599b"/>
    <xsd:import namespace="3c095afb-e4be-4faf-96cd-0f879a88bd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dcef4-3956-40fb-8035-47aafddd59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a2157d8-ccc1-4fc8-a2a4-3f8f655345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95afb-e4be-4faf-96cd-0f879a88bd3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0de6b74-894f-46d5-ae25-75b65610e19e}" ma:internalName="TaxCatchAll" ma:showField="CatchAllData" ma:web="3c095afb-e4be-4faf-96cd-0f879a88bd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095afb-e4be-4faf-96cd-0f879a88bd33" xsi:nil="true"/>
    <lcf76f155ced4ddcb4097134ff3c332f xmlns="156dcef4-3956-40fb-8035-47aafddd59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0C16B2-D12A-4687-94D0-144FF9D5F792}"/>
</file>

<file path=customXml/itemProps2.xml><?xml version="1.0" encoding="utf-8"?>
<ds:datastoreItem xmlns:ds="http://schemas.openxmlformats.org/officeDocument/2006/customXml" ds:itemID="{35189AA3-EB47-4227-BF9A-60358815F415}"/>
</file>

<file path=customXml/itemProps3.xml><?xml version="1.0" encoding="utf-8"?>
<ds:datastoreItem xmlns:ds="http://schemas.openxmlformats.org/officeDocument/2006/customXml" ds:itemID="{79463CDE-6095-4B40-8010-A444EAA5EC6C}"/>
</file>

<file path=docProps/app.xml><?xml version="1.0" encoding="utf-8"?>
<Properties xmlns="http://schemas.openxmlformats.org/officeDocument/2006/extended-properties" xmlns:vt="http://schemas.openxmlformats.org/officeDocument/2006/docPropsVTypes">
  <Template>77 Service Order Form.dotx</Template>
  <TotalTime>1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ITP Service Order Form</vt:lpstr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Order Form</dc:title>
  <dc:subject>Order ITP Services</dc:subject>
  <dc:creator>Bailey, Andrea B.</dc:creator>
  <cp:keywords/>
  <dc:description>Issued July 2004</dc:description>
  <cp:lastModifiedBy>Bailey, Andrea B.</cp:lastModifiedBy>
  <cp:revision>1</cp:revision>
  <cp:lastPrinted>2017-01-03T15:11:00Z</cp:lastPrinted>
  <dcterms:created xsi:type="dcterms:W3CDTF">2023-03-01T17:19:00Z</dcterms:created>
  <dcterms:modified xsi:type="dcterms:W3CDTF">2023-03-01T17:20:00Z</dcterms:modified>
  <cp:category>Service Providers;Fees, Billing, Reimbursement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0x010100199EBDCB8CDD6447A2CDD64A9A9A9DB9</vt:lpwstr>
  </property>
</Properties>
</file>