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1CBB5" w14:textId="77777777" w:rsidR="00430631" w:rsidRPr="007D7671" w:rsidRDefault="00D61941" w:rsidP="00CC34D8">
      <w:pPr>
        <w:spacing w:before="360"/>
        <w:ind w:left="1800"/>
        <w:rPr>
          <w:rFonts w:ascii="Arial Narrow" w:eastAsia="Arial Narrow" w:hAnsi="Arial Narrow" w:cs="Arial Narrow"/>
          <w:sz w:val="24"/>
          <w:szCs w:val="24"/>
        </w:rPr>
      </w:pPr>
      <w:r w:rsidRPr="007D7671">
        <w:rPr>
          <w:rFonts w:ascii="Arial Narrow" w:hint="eastAsia"/>
          <w:b/>
          <w:noProof/>
          <w:color w:val="FE6700"/>
          <w:sz w:val="24"/>
        </w:rPr>
        <mc:AlternateContent>
          <mc:Choice Requires="wpg">
            <w:drawing>
              <wp:anchor distT="0" distB="0" distL="114300" distR="114300" simplePos="0" relativeHeight="251660800" behindDoc="1" locked="0" layoutInCell="1" allowOverlap="1" wp14:anchorId="4A7CD222" wp14:editId="31964FD3">
                <wp:simplePos x="0" y="0"/>
                <wp:positionH relativeFrom="column">
                  <wp:posOffset>65314</wp:posOffset>
                </wp:positionH>
                <wp:positionV relativeFrom="paragraph">
                  <wp:posOffset>0</wp:posOffset>
                </wp:positionV>
                <wp:extent cx="7044690" cy="9312275"/>
                <wp:effectExtent l="0" t="0" r="0" b="3175"/>
                <wp:wrapNone/>
                <wp:docPr id="17" name="Group 17"/>
                <wp:cNvGraphicFramePr/>
                <a:graphic xmlns:a="http://schemas.openxmlformats.org/drawingml/2006/main">
                  <a:graphicData uri="http://schemas.microsoft.com/office/word/2010/wordprocessingGroup">
                    <wpg:wgp>
                      <wpg:cNvGrpSpPr/>
                      <wpg:grpSpPr>
                        <a:xfrm>
                          <a:off x="0" y="0"/>
                          <a:ext cx="7044690" cy="9312275"/>
                          <a:chOff x="0" y="0"/>
                          <a:chExt cx="7045284" cy="9312734"/>
                        </a:xfrm>
                      </wpg:grpSpPr>
                      <pic:pic xmlns:pic="http://schemas.openxmlformats.org/drawingml/2006/picture">
                        <pic:nvPicPr>
                          <pic:cNvPr id="5" name="Picture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14477" cy="1329079"/>
                          </a:xfrm>
                          <a:prstGeom prst="rect">
                            <a:avLst/>
                          </a:prstGeom>
                          <a:noFill/>
                        </pic:spPr>
                      </pic:pic>
                      <pic:pic xmlns:pic="http://schemas.openxmlformats.org/drawingml/2006/picture">
                        <pic:nvPicPr>
                          <pic:cNvPr id="7"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flipH="1">
                            <a:off x="2547634" y="4254867"/>
                            <a:ext cx="1216025" cy="1407795"/>
                          </a:xfrm>
                          <a:prstGeom prst="rect">
                            <a:avLst/>
                          </a:prstGeom>
                          <a:noFill/>
                        </pic:spPr>
                      </pic:pic>
                      <pic:pic xmlns:pic="http://schemas.openxmlformats.org/drawingml/2006/picture">
                        <pic:nvPicPr>
                          <pic:cNvPr id="1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322418" y="7669332"/>
                            <a:ext cx="1371600" cy="1160780"/>
                          </a:xfrm>
                          <a:prstGeom prst="rect">
                            <a:avLst/>
                          </a:prstGeom>
                          <a:noFill/>
                        </pic:spPr>
                      </pic:pic>
                      <pic:pic xmlns:pic="http://schemas.openxmlformats.org/drawingml/2006/picture">
                        <pic:nvPicPr>
                          <pic:cNvPr id="2" name="Picture 2"/>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38404" y="8747584"/>
                            <a:ext cx="1706880" cy="565150"/>
                          </a:xfrm>
                          <a:prstGeom prst="rect">
                            <a:avLst/>
                          </a:prstGeom>
                        </pic:spPr>
                      </pic:pic>
                      <wps:wsp>
                        <wps:cNvPr id="217" name="Text Box 2"/>
                        <wps:cNvSpPr txBox="1">
                          <a:spLocks noChangeArrowheads="1"/>
                        </wps:cNvSpPr>
                        <wps:spPr bwMode="auto">
                          <a:xfrm>
                            <a:off x="3984508" y="4322375"/>
                            <a:ext cx="2825867" cy="1340287"/>
                          </a:xfrm>
                          <a:custGeom>
                            <a:avLst/>
                            <a:gdLst>
                              <a:gd name="connsiteX0" fmla="*/ 0 w 2825867"/>
                              <a:gd name="connsiteY0" fmla="*/ 0 h 1340287"/>
                              <a:gd name="connsiteX1" fmla="*/ 536915 w 2825867"/>
                              <a:gd name="connsiteY1" fmla="*/ 0 h 1340287"/>
                              <a:gd name="connsiteX2" fmla="*/ 1017312 w 2825867"/>
                              <a:gd name="connsiteY2" fmla="*/ 0 h 1340287"/>
                              <a:gd name="connsiteX3" fmla="*/ 1525968 w 2825867"/>
                              <a:gd name="connsiteY3" fmla="*/ 0 h 1340287"/>
                              <a:gd name="connsiteX4" fmla="*/ 2119400 w 2825867"/>
                              <a:gd name="connsiteY4" fmla="*/ 0 h 1340287"/>
                              <a:gd name="connsiteX5" fmla="*/ 2825867 w 2825867"/>
                              <a:gd name="connsiteY5" fmla="*/ 0 h 1340287"/>
                              <a:gd name="connsiteX6" fmla="*/ 2825867 w 2825867"/>
                              <a:gd name="connsiteY6" fmla="*/ 419957 h 1340287"/>
                              <a:gd name="connsiteX7" fmla="*/ 2825867 w 2825867"/>
                              <a:gd name="connsiteY7" fmla="*/ 826510 h 1340287"/>
                              <a:gd name="connsiteX8" fmla="*/ 2825867 w 2825867"/>
                              <a:gd name="connsiteY8" fmla="*/ 1340287 h 1340287"/>
                              <a:gd name="connsiteX9" fmla="*/ 2260694 w 2825867"/>
                              <a:gd name="connsiteY9" fmla="*/ 1340287 h 1340287"/>
                              <a:gd name="connsiteX10" fmla="*/ 1752038 w 2825867"/>
                              <a:gd name="connsiteY10" fmla="*/ 1340287 h 1340287"/>
                              <a:gd name="connsiteX11" fmla="*/ 1130347 w 2825867"/>
                              <a:gd name="connsiteY11" fmla="*/ 1340287 h 1340287"/>
                              <a:gd name="connsiteX12" fmla="*/ 593432 w 2825867"/>
                              <a:gd name="connsiteY12" fmla="*/ 1340287 h 1340287"/>
                              <a:gd name="connsiteX13" fmla="*/ 0 w 2825867"/>
                              <a:gd name="connsiteY13" fmla="*/ 1340287 h 1340287"/>
                              <a:gd name="connsiteX14" fmla="*/ 0 w 2825867"/>
                              <a:gd name="connsiteY14" fmla="*/ 880122 h 1340287"/>
                              <a:gd name="connsiteX15" fmla="*/ 0 w 2825867"/>
                              <a:gd name="connsiteY15" fmla="*/ 446762 h 1340287"/>
                              <a:gd name="connsiteX16" fmla="*/ 0 w 2825867"/>
                              <a:gd name="connsiteY16" fmla="*/ 0 h 1340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25867" h="1340287" fill="none" extrusionOk="0">
                                <a:moveTo>
                                  <a:pt x="0" y="0"/>
                                </a:moveTo>
                                <a:cubicBezTo>
                                  <a:pt x="223626" y="-23396"/>
                                  <a:pt x="375364" y="5079"/>
                                  <a:pt x="536915" y="0"/>
                                </a:cubicBezTo>
                                <a:cubicBezTo>
                                  <a:pt x="698466" y="-5079"/>
                                  <a:pt x="815939" y="23817"/>
                                  <a:pt x="1017312" y="0"/>
                                </a:cubicBezTo>
                                <a:cubicBezTo>
                                  <a:pt x="1218685" y="-23817"/>
                                  <a:pt x="1375253" y="52389"/>
                                  <a:pt x="1525968" y="0"/>
                                </a:cubicBezTo>
                                <a:cubicBezTo>
                                  <a:pt x="1676683" y="-52389"/>
                                  <a:pt x="1970892" y="20963"/>
                                  <a:pt x="2119400" y="0"/>
                                </a:cubicBezTo>
                                <a:cubicBezTo>
                                  <a:pt x="2267908" y="-20963"/>
                                  <a:pt x="2494109" y="59598"/>
                                  <a:pt x="2825867" y="0"/>
                                </a:cubicBezTo>
                                <a:cubicBezTo>
                                  <a:pt x="2853405" y="196027"/>
                                  <a:pt x="2819588" y="244750"/>
                                  <a:pt x="2825867" y="419957"/>
                                </a:cubicBezTo>
                                <a:cubicBezTo>
                                  <a:pt x="2832146" y="595164"/>
                                  <a:pt x="2787144" y="706625"/>
                                  <a:pt x="2825867" y="826510"/>
                                </a:cubicBezTo>
                                <a:cubicBezTo>
                                  <a:pt x="2864590" y="946395"/>
                                  <a:pt x="2769764" y="1129208"/>
                                  <a:pt x="2825867" y="1340287"/>
                                </a:cubicBezTo>
                                <a:cubicBezTo>
                                  <a:pt x="2585973" y="1374002"/>
                                  <a:pt x="2381259" y="1283593"/>
                                  <a:pt x="2260694" y="1340287"/>
                                </a:cubicBezTo>
                                <a:cubicBezTo>
                                  <a:pt x="2140129" y="1396981"/>
                                  <a:pt x="2000250" y="1302157"/>
                                  <a:pt x="1752038" y="1340287"/>
                                </a:cubicBezTo>
                                <a:cubicBezTo>
                                  <a:pt x="1503826" y="1378417"/>
                                  <a:pt x="1266036" y="1300120"/>
                                  <a:pt x="1130347" y="1340287"/>
                                </a:cubicBezTo>
                                <a:cubicBezTo>
                                  <a:pt x="994658" y="1380454"/>
                                  <a:pt x="790323" y="1280098"/>
                                  <a:pt x="593432" y="1340287"/>
                                </a:cubicBezTo>
                                <a:cubicBezTo>
                                  <a:pt x="396542" y="1400476"/>
                                  <a:pt x="126464" y="1329253"/>
                                  <a:pt x="0" y="1340287"/>
                                </a:cubicBezTo>
                                <a:cubicBezTo>
                                  <a:pt x="-52560" y="1211466"/>
                                  <a:pt x="8528" y="1031668"/>
                                  <a:pt x="0" y="880122"/>
                                </a:cubicBezTo>
                                <a:cubicBezTo>
                                  <a:pt x="-8528" y="728576"/>
                                  <a:pt x="13565" y="606095"/>
                                  <a:pt x="0" y="446762"/>
                                </a:cubicBezTo>
                                <a:cubicBezTo>
                                  <a:pt x="-13565" y="287429"/>
                                  <a:pt x="19262" y="198194"/>
                                  <a:pt x="0" y="0"/>
                                </a:cubicBezTo>
                                <a:close/>
                              </a:path>
                              <a:path w="2825867" h="1340287" stroke="0" extrusionOk="0">
                                <a:moveTo>
                                  <a:pt x="0" y="0"/>
                                </a:moveTo>
                                <a:cubicBezTo>
                                  <a:pt x="165205" y="-52442"/>
                                  <a:pt x="288921" y="59655"/>
                                  <a:pt x="536915" y="0"/>
                                </a:cubicBezTo>
                                <a:cubicBezTo>
                                  <a:pt x="784909" y="-59655"/>
                                  <a:pt x="877356" y="47517"/>
                                  <a:pt x="1017312" y="0"/>
                                </a:cubicBezTo>
                                <a:cubicBezTo>
                                  <a:pt x="1157268" y="-47517"/>
                                  <a:pt x="1369939" y="5341"/>
                                  <a:pt x="1639003" y="0"/>
                                </a:cubicBezTo>
                                <a:cubicBezTo>
                                  <a:pt x="1908067" y="-5341"/>
                                  <a:pt x="1924530" y="58896"/>
                                  <a:pt x="2175918" y="0"/>
                                </a:cubicBezTo>
                                <a:cubicBezTo>
                                  <a:pt x="2427306" y="-58896"/>
                                  <a:pt x="2543316" y="62944"/>
                                  <a:pt x="2825867" y="0"/>
                                </a:cubicBezTo>
                                <a:cubicBezTo>
                                  <a:pt x="2830167" y="102896"/>
                                  <a:pt x="2783000" y="312794"/>
                                  <a:pt x="2825867" y="473568"/>
                                </a:cubicBezTo>
                                <a:cubicBezTo>
                                  <a:pt x="2868734" y="634342"/>
                                  <a:pt x="2779908" y="775303"/>
                                  <a:pt x="2825867" y="920330"/>
                                </a:cubicBezTo>
                                <a:cubicBezTo>
                                  <a:pt x="2871826" y="1065357"/>
                                  <a:pt x="2787225" y="1255325"/>
                                  <a:pt x="2825867" y="1340287"/>
                                </a:cubicBezTo>
                                <a:cubicBezTo>
                                  <a:pt x="2638925" y="1349101"/>
                                  <a:pt x="2517041" y="1321352"/>
                                  <a:pt x="2317211" y="1340287"/>
                                </a:cubicBezTo>
                                <a:cubicBezTo>
                                  <a:pt x="2117381" y="1359222"/>
                                  <a:pt x="2022074" y="1310029"/>
                                  <a:pt x="1752038" y="1340287"/>
                                </a:cubicBezTo>
                                <a:cubicBezTo>
                                  <a:pt x="1482002" y="1370545"/>
                                  <a:pt x="1383334" y="1300820"/>
                                  <a:pt x="1186864" y="1340287"/>
                                </a:cubicBezTo>
                                <a:cubicBezTo>
                                  <a:pt x="990394" y="1379754"/>
                                  <a:pt x="868804" y="1295843"/>
                                  <a:pt x="649949" y="1340287"/>
                                </a:cubicBezTo>
                                <a:cubicBezTo>
                                  <a:pt x="431095" y="1384731"/>
                                  <a:pt x="206557" y="1312916"/>
                                  <a:pt x="0" y="1340287"/>
                                </a:cubicBezTo>
                                <a:cubicBezTo>
                                  <a:pt x="-33595" y="1123241"/>
                                  <a:pt x="38871" y="1097685"/>
                                  <a:pt x="0" y="866719"/>
                                </a:cubicBezTo>
                                <a:cubicBezTo>
                                  <a:pt x="-38871" y="635753"/>
                                  <a:pt x="31441" y="534248"/>
                                  <a:pt x="0" y="393151"/>
                                </a:cubicBezTo>
                                <a:cubicBezTo>
                                  <a:pt x="-31441" y="252054"/>
                                  <a:pt x="12392" y="92175"/>
                                  <a:pt x="0" y="0"/>
                                </a:cubicBezTo>
                                <a:close/>
                              </a:path>
                            </a:pathLst>
                          </a:custGeom>
                          <a:solidFill>
                            <a:srgbClr val="FFFFFF"/>
                          </a:solidFill>
                          <a:ln w="38100">
                            <a:solidFill>
                              <a:schemeClr val="accent6"/>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59FC5C1" w14:textId="77777777" w:rsidR="00734003" w:rsidRPr="00CC34D8" w:rsidRDefault="00734003" w:rsidP="00CC34D8">
                              <w:pPr>
                                <w:ind w:left="187" w:right="187"/>
                                <w:jc w:val="center"/>
                                <w:rPr>
                                  <w:rFonts w:ascii="Arial Narrow" w:hAnsi="Arial Narrow"/>
                                </w:rPr>
                              </w:pPr>
                              <w:r>
                                <w:rPr>
                                  <w:rFonts w:ascii="Arial Narrow" w:hAnsi="Arial Narrow" w:hint="eastAsia"/>
                                  <w:b/>
                                  <w:i/>
                                  <w:sz w:val="28"/>
                                </w:rPr>
                                <w:t>Yog tias peb txhua tus tau siv zog los tuav lub tsev qiv ntawv qiv nyiaj siv thev naus laus zis, nws tuaj yeem siv los ntawm cov tsev neeg thiab cov menyuam xav tau.</w:t>
                              </w:r>
                            </w:p>
                          </w:txbxContent>
                        </wps:txbx>
                        <wps:bodyPr rot="0" vert="horz" wrap="square" lIns="91440" tIns="45720" rIns="91440" bIns="45720" anchor="ctr" anchorCtr="0">
                          <a:noAutofit/>
                        </wps:bodyPr>
                      </wps:wsp>
                    </wpg:wgp>
                  </a:graphicData>
                </a:graphic>
              </wp:anchor>
            </w:drawing>
          </mc:Choice>
          <mc:Fallback>
            <w:pict>
              <v:group w14:anchorId="4A7CD222" id="Group 17" o:spid="_x0000_s1026" style="position:absolute;left:0;text-align:left;margin-left:5.15pt;margin-top:0;width:554.7pt;height:733.25pt;z-index:-251655680" coordsize="70452,93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9144;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">
                  <v:imagedata r:id="rId9" o:title=""/>
                </v:shape>
                <v:shape id="Picture 10" o:spid="_x0000_s1028" type="#_x0000_t75" style="position:absolute;left:25476;top:42548;width:12160;height:140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">
                  <v:imagedata r:id="rId10" o:title=""/>
                </v:shape>
                <v:shape id="Picture 3" o:spid="_x0000_s1029" type="#_x0000_t75" style="position:absolute;left:3224;top:76693;width:13716;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">
                  <v:imagedata r:id="rId11" o:title=""/>
                </v:shape>
                <v:shape id="Picture 2" o:spid="_x0000_s1030" type="#_x0000_t75" style="position:absolute;left:53384;top:87475;width:17068;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">
                  <v:imagedata r:id="rId12" o:title="" chromakey="white"/>
                </v:shape>
                <v:shapetype id="_x0000_t202" coordsize="21600,21600" o:spt="202" path="m,l,21600r21600,l21600,xe">
                  <v:stroke joinstyle="miter"/>
                  <v:path gradientshapeok="t" o:connecttype="rect"/>
                </v:shapetype>
                <v:shape id="Text Box 2" o:spid="_x0000_s1031" type="#_x0000_t202" style="position:absolute;left:39845;top:43223;width:28258;height:1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" strokecolor="#f79646 [3209]" strokeweight="3pt">
                  <v:textbox>
                    <w:txbxContent>
                      <w:p w14:paraId="759FC5C1" w14:textId="77777777" w:rsidR="00734003" w:rsidRPr="00CC34D8" w:rsidRDefault="00734003" w:rsidP="00CC34D8">
                        <w:pPr>
                          <w:ind w:left="187" w:right="187"/>
                          <w:jc w:val="center"/>
                          <w:rPr>
                            <w:rFonts w:ascii="Arial Narrow" w:hAnsi="Arial Narrow"/>
                          </w:rPr>
                        </w:pPr>
                        <w:r>
                          <w:rPr>
                            <w:rFonts w:ascii="Arial Narrow" w:hAnsi="Arial Narrow" w:hint="eastAsia"/>
                            <w:b/>
                            <w:i/>
                            <w:sz w:val="28"/>
                          </w:rPr>
                          <w:t>Yog tias peb txhua tus tau siv zog los tuav lub tsev qiv ntawv qiv nyiaj siv thev naus laus zis, nws tuaj yeem siv los ntawm cov tsev neeg thiab cov menyuam xav tau.</w:t>
                        </w:r>
                      </w:p>
                    </w:txbxContent>
                  </v:textbox>
                </v:shape>
              </v:group>
            </w:pict>
          </mc:Fallback>
        </mc:AlternateContent>
      </w:r>
      <w:r w:rsidR="00211CBA" w:rsidRPr="007D7671">
        <w:rPr>
          <w:rFonts w:ascii="Arial Narrow" w:hint="eastAsia"/>
          <w:b/>
          <w:noProof/>
          <w:color w:val="FE6700"/>
          <w:sz w:val="24"/>
        </w:rPr>
        <w:drawing>
          <wp:anchor distT="0" distB="0" distL="114300" distR="114300" simplePos="0" relativeHeight="251659776" behindDoc="1" locked="0" layoutInCell="1" allowOverlap="1" wp14:anchorId="6E811396" wp14:editId="68D95BB3">
            <wp:simplePos x="0" y="0"/>
            <wp:positionH relativeFrom="column">
              <wp:posOffset>0</wp:posOffset>
            </wp:positionH>
            <wp:positionV relativeFrom="paragraph">
              <wp:posOffset>5286</wp:posOffset>
            </wp:positionV>
            <wp:extent cx="7315200" cy="9564370"/>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9564370"/>
                    </a:xfrm>
                    <a:prstGeom prst="rect">
                      <a:avLst/>
                    </a:prstGeom>
                  </pic:spPr>
                </pic:pic>
              </a:graphicData>
            </a:graphic>
          </wp:anchor>
        </w:drawing>
      </w:r>
      <w:r w:rsidR="00211CBA" w:rsidRPr="007D7671">
        <w:rPr>
          <w:rFonts w:ascii="Arial Narrow" w:hint="eastAsia"/>
          <w:b/>
          <w:color w:val="FE6700"/>
          <w:sz w:val="24"/>
        </w:rPr>
        <w:t>NC Infant-Toddler Qhov kev pab cuam</w:t>
      </w:r>
    </w:p>
    <w:p w14:paraId="7510B811" w14:textId="77777777" w:rsidR="00430631" w:rsidRPr="007D7671" w:rsidRDefault="00446BA9" w:rsidP="00734003">
      <w:pPr>
        <w:ind w:left="1800"/>
        <w:rPr>
          <w:rFonts w:ascii="Georgia" w:eastAsia="Georgia" w:hAnsi="Georgia" w:cs="Georgia"/>
          <w:sz w:val="32"/>
          <w:szCs w:val="32"/>
        </w:rPr>
      </w:pPr>
      <w:r w:rsidRPr="007D7671">
        <w:rPr>
          <w:rFonts w:ascii="Georgia" w:hAnsi="Georgia" w:hint="eastAsia"/>
          <w:b/>
          <w:color w:val="FE6700"/>
          <w:sz w:val="32"/>
        </w:rPr>
        <w:t>kev tshawb pom ntxov ua rau muaj kev vam meej</w:t>
      </w:r>
    </w:p>
    <w:p w14:paraId="1D7251CC" w14:textId="77777777" w:rsidR="00430631" w:rsidRPr="007D7671" w:rsidRDefault="00430631">
      <w:pPr>
        <w:rPr>
          <w:rFonts w:ascii="Georgia" w:eastAsia="Georgia" w:hAnsi="Georgia" w:cs="Georgia"/>
          <w:b/>
          <w:bCs/>
          <w:sz w:val="20"/>
          <w:szCs w:val="20"/>
        </w:rPr>
      </w:pPr>
    </w:p>
    <w:p w14:paraId="45B8CF0F" w14:textId="77777777" w:rsidR="00430631" w:rsidRPr="007D7671" w:rsidRDefault="00430631">
      <w:pPr>
        <w:spacing w:before="4"/>
        <w:rPr>
          <w:rFonts w:ascii="Georgia" w:eastAsia="Georgia" w:hAnsi="Georgia" w:cs="Georgia"/>
          <w:b/>
          <w:bCs/>
          <w:sz w:val="32"/>
          <w:szCs w:val="32"/>
        </w:rPr>
      </w:pPr>
    </w:p>
    <w:p w14:paraId="5DEC4505" w14:textId="77777777" w:rsidR="00430631" w:rsidRPr="007D7671" w:rsidRDefault="00446BA9" w:rsidP="00734003">
      <w:pPr>
        <w:ind w:left="1800"/>
        <w:rPr>
          <w:rFonts w:ascii="Georgia" w:eastAsia="Georgia" w:hAnsi="Georgia" w:cs="Georgia"/>
          <w:sz w:val="38"/>
          <w:szCs w:val="38"/>
        </w:rPr>
      </w:pPr>
      <w:r w:rsidRPr="007D7671">
        <w:rPr>
          <w:rFonts w:ascii="Georgia" w:hAnsi="Georgia" w:hint="eastAsia"/>
          <w:b/>
          <w:color w:val="E25B00"/>
          <w:sz w:val="38"/>
          <w:szCs w:val="38"/>
        </w:rPr>
        <w:t>Assistive Technology Loaning Qhov kev pab cuam</w:t>
      </w:r>
    </w:p>
    <w:p w14:paraId="4C20B119" w14:textId="77777777" w:rsidR="00430631" w:rsidRPr="007D7671" w:rsidRDefault="00446BA9" w:rsidP="00D61941">
      <w:pPr>
        <w:pStyle w:val="Heading1"/>
        <w:spacing w:before="120"/>
        <w:ind w:left="274"/>
        <w:rPr>
          <w:b w:val="0"/>
          <w:bCs w:val="0"/>
        </w:rPr>
      </w:pPr>
      <w:r w:rsidRPr="007D7671">
        <w:rPr>
          <w:rFonts w:hint="eastAsia"/>
        </w:rPr>
        <w:t>Cov lus qhia rau kev tu thiab tu</w:t>
      </w:r>
    </w:p>
    <w:p w14:paraId="1D36F595" w14:textId="77777777" w:rsidR="00430631" w:rsidRPr="007D7671" w:rsidRDefault="00446BA9" w:rsidP="00262B89">
      <w:pPr>
        <w:spacing w:before="187" w:line="285" w:lineRule="auto"/>
        <w:ind w:left="270" w:right="717"/>
        <w:rPr>
          <w:rFonts w:ascii="Calibri" w:eastAsia="Calibri" w:hAnsi="Calibri" w:cs="Calibri"/>
          <w:spacing w:val="-4"/>
          <w:sz w:val="28"/>
          <w:szCs w:val="28"/>
        </w:rPr>
      </w:pPr>
      <w:r w:rsidRPr="007D7671">
        <w:rPr>
          <w:rFonts w:ascii="Calibri" w:hAnsi="Calibri" w:hint="eastAsia"/>
          <w:i/>
          <w:spacing w:val="-4"/>
          <w:sz w:val="28"/>
        </w:rPr>
        <w:t>Kev ntxuav cov cuab yeej siv thev naus laus zis tom qab txhua qhov siv lossis ua ntu zus yog qhov tseem ceeb ntawm kev tswj xyuas nws.Txhawm rau kom koj tsev neeg tau txais txiaj ntsig zoo tshaj plaws ntawm lub cuab yeej, koj yuav tsum tswj nws kom zoo los ntawm kev ua kom huv si.Nws yog ib qho kev ntsuas uas muaj txiaj ntsig zoo rau koj tus menyuam txoj kev nyab xeeb.</w:t>
      </w:r>
    </w:p>
    <w:p w14:paraId="60782560" w14:textId="77777777" w:rsidR="00430631" w:rsidRPr="007D7671" w:rsidRDefault="00430631" w:rsidP="00CC34D8">
      <w:pPr>
        <w:spacing w:before="3"/>
        <w:ind w:left="1710"/>
        <w:rPr>
          <w:rFonts w:ascii="Calibri" w:eastAsia="Calibri" w:hAnsi="Calibri" w:cs="Calibri"/>
          <w:i/>
          <w:sz w:val="12"/>
          <w:szCs w:val="12"/>
        </w:rPr>
      </w:pPr>
    </w:p>
    <w:p w14:paraId="7C3EC251" w14:textId="77777777" w:rsidR="00430631" w:rsidRPr="007D7671" w:rsidRDefault="00446BA9" w:rsidP="00262B89">
      <w:pPr>
        <w:pStyle w:val="BodyText"/>
        <w:ind w:left="270" w:right="720" w:firstLine="0"/>
        <w:rPr>
          <w:spacing w:val="-4"/>
          <w:sz w:val="28"/>
          <w:szCs w:val="28"/>
        </w:rPr>
      </w:pPr>
      <w:r w:rsidRPr="007D7671">
        <w:rPr>
          <w:rFonts w:hint="eastAsia"/>
          <w:spacing w:val="-4"/>
          <w:sz w:val="28"/>
        </w:rPr>
        <w:t>Txhawm rau ntxuav cov khoom kom zoo, sab laj nrog phau ntawv qhia yog tias muaj.Lwm yam:</w:t>
      </w:r>
    </w:p>
    <w:p w14:paraId="0EB19397" w14:textId="77777777" w:rsidR="00430631" w:rsidRPr="007D7671" w:rsidRDefault="00446BA9" w:rsidP="001A6F70">
      <w:pPr>
        <w:pStyle w:val="BodyText"/>
        <w:numPr>
          <w:ilvl w:val="0"/>
          <w:numId w:val="2"/>
        </w:numPr>
        <w:spacing w:before="56" w:line="286" w:lineRule="auto"/>
        <w:ind w:left="576" w:right="720" w:hanging="288"/>
        <w:rPr>
          <w:sz w:val="26"/>
          <w:szCs w:val="26"/>
        </w:rPr>
      </w:pPr>
      <w:r w:rsidRPr="007D7671">
        <w:rPr>
          <w:rFonts w:hint="eastAsia"/>
          <w:sz w:val="26"/>
          <w:szCs w:val="26"/>
        </w:rPr>
        <w:t>Txhawm rau ntxuav lub gadget, tsuas yog siv cov tshuaj ntxuav tes los yog tshuaj tua kab mob rau hauv daim ntawv phuam lossis daim txhuam cev me ntsis thiab so nws.Tsis txhob tsuag cov cuab yeej nrog cov tshuaj ntxuav.</w:t>
      </w:r>
    </w:p>
    <w:p w14:paraId="4D77CC90" w14:textId="77777777" w:rsidR="00430631" w:rsidRPr="007D7671" w:rsidRDefault="00446BA9" w:rsidP="001A6F70">
      <w:pPr>
        <w:pStyle w:val="BodyText"/>
        <w:numPr>
          <w:ilvl w:val="0"/>
          <w:numId w:val="2"/>
        </w:numPr>
        <w:spacing w:before="56" w:line="286" w:lineRule="auto"/>
        <w:ind w:left="576" w:right="720" w:hanging="288"/>
        <w:rPr>
          <w:sz w:val="26"/>
          <w:szCs w:val="26"/>
        </w:rPr>
      </w:pPr>
      <w:r w:rsidRPr="007D7671">
        <w:rPr>
          <w:rFonts w:hint="eastAsia"/>
          <w:sz w:val="26"/>
          <w:szCs w:val="26"/>
        </w:rPr>
        <w:t>Tsis txhob tso kua dej ntau dhau los yog siv cov tshuaj ntxuav hnyav, vim tias ua li ntawd yuav ua rau nws puas.</w:t>
      </w:r>
    </w:p>
    <w:p w14:paraId="07EF9FCF" w14:textId="77777777" w:rsidR="00430631" w:rsidRPr="007D7671" w:rsidRDefault="00446BA9" w:rsidP="001A6F70">
      <w:pPr>
        <w:pStyle w:val="BodyText"/>
        <w:numPr>
          <w:ilvl w:val="0"/>
          <w:numId w:val="2"/>
        </w:numPr>
        <w:spacing w:before="56" w:line="286" w:lineRule="auto"/>
        <w:ind w:left="576" w:right="720" w:hanging="288"/>
        <w:rPr>
          <w:sz w:val="26"/>
          <w:szCs w:val="26"/>
        </w:rPr>
      </w:pPr>
      <w:r w:rsidRPr="007D7671">
        <w:rPr>
          <w:rFonts w:hint="eastAsia"/>
          <w:sz w:val="26"/>
          <w:szCs w:val="26"/>
        </w:rPr>
        <w:t>Tom qab so qhuav, qhuav nrog</w:t>
      </w:r>
      <w:r w:rsidR="00D61941" w:rsidRPr="007D7671">
        <w:rPr>
          <w:sz w:val="26"/>
          <w:szCs w:val="26"/>
        </w:rPr>
        <w:br/>
      </w:r>
      <w:r w:rsidRPr="007D7671">
        <w:rPr>
          <w:rFonts w:hint="eastAsia"/>
          <w:sz w:val="26"/>
          <w:szCs w:val="26"/>
        </w:rPr>
        <w:t>ib daim ntaub huv.</w:t>
      </w:r>
    </w:p>
    <w:p w14:paraId="0ED28678" w14:textId="77777777" w:rsidR="00430631" w:rsidRPr="007D7671" w:rsidRDefault="00430631">
      <w:pPr>
        <w:rPr>
          <w:rFonts w:ascii="Calibri" w:eastAsia="Calibri" w:hAnsi="Calibri" w:cs="Calibri"/>
          <w:sz w:val="20"/>
          <w:szCs w:val="20"/>
        </w:rPr>
      </w:pPr>
    </w:p>
    <w:p w14:paraId="3D7D5AE6" w14:textId="77777777" w:rsidR="00430631" w:rsidRPr="007D7671" w:rsidRDefault="00430631">
      <w:pPr>
        <w:rPr>
          <w:rFonts w:ascii="Calibri" w:eastAsia="Calibri" w:hAnsi="Calibri" w:cs="Calibri"/>
          <w:sz w:val="20"/>
          <w:szCs w:val="20"/>
        </w:rPr>
      </w:pPr>
    </w:p>
    <w:p w14:paraId="0D14F0F7" w14:textId="77777777" w:rsidR="00430631" w:rsidRPr="007D7671" w:rsidRDefault="00430631">
      <w:pPr>
        <w:spacing w:before="5"/>
        <w:rPr>
          <w:rFonts w:ascii="Calibri" w:eastAsia="Calibri" w:hAnsi="Calibri" w:cs="Calibri"/>
          <w:sz w:val="18"/>
          <w:szCs w:val="18"/>
        </w:rPr>
      </w:pPr>
    </w:p>
    <w:p w14:paraId="776CEB2D" w14:textId="77777777" w:rsidR="00734003" w:rsidRPr="007D7671" w:rsidRDefault="00734003">
      <w:pPr>
        <w:pStyle w:val="Heading1"/>
        <w:rPr>
          <w:sz w:val="2"/>
          <w:szCs w:val="2"/>
        </w:rPr>
      </w:pPr>
    </w:p>
    <w:p w14:paraId="28870713" w14:textId="77777777" w:rsidR="00CC34D8" w:rsidRPr="007D7671" w:rsidRDefault="00CC34D8">
      <w:pPr>
        <w:pStyle w:val="Heading1"/>
        <w:rPr>
          <w:sz w:val="2"/>
          <w:szCs w:val="2"/>
        </w:rPr>
      </w:pPr>
    </w:p>
    <w:p w14:paraId="5F2722C4" w14:textId="77777777" w:rsidR="00CC34D8" w:rsidRPr="007D7671" w:rsidRDefault="00CC34D8">
      <w:pPr>
        <w:pStyle w:val="Heading1"/>
        <w:rPr>
          <w:sz w:val="2"/>
          <w:szCs w:val="2"/>
        </w:rPr>
      </w:pPr>
    </w:p>
    <w:p w14:paraId="7B6DA240" w14:textId="77777777" w:rsidR="00CC34D8" w:rsidRPr="007D7671" w:rsidRDefault="00CC34D8">
      <w:pPr>
        <w:pStyle w:val="Heading1"/>
        <w:rPr>
          <w:sz w:val="2"/>
          <w:szCs w:val="2"/>
        </w:rPr>
      </w:pPr>
    </w:p>
    <w:p w14:paraId="37F6646A" w14:textId="77777777" w:rsidR="00430631" w:rsidRPr="007D7671" w:rsidRDefault="00446BA9" w:rsidP="00262B89">
      <w:pPr>
        <w:pStyle w:val="Heading1"/>
        <w:spacing w:before="132"/>
        <w:ind w:left="270"/>
        <w:rPr>
          <w:b w:val="0"/>
          <w:bCs w:val="0"/>
        </w:rPr>
      </w:pPr>
      <w:r w:rsidRPr="007D7671">
        <w:rPr>
          <w:rFonts w:hint="eastAsia"/>
        </w:rPr>
        <w:t>Cov Lus Qhia Ntxiv</w:t>
      </w:r>
    </w:p>
    <w:p w14:paraId="02771765" w14:textId="77777777" w:rsidR="00430631" w:rsidRPr="007D7671" w:rsidRDefault="00446BA9" w:rsidP="00D61941">
      <w:pPr>
        <w:pStyle w:val="BodyText"/>
        <w:numPr>
          <w:ilvl w:val="0"/>
          <w:numId w:val="2"/>
        </w:numPr>
        <w:spacing w:before="56" w:line="286" w:lineRule="auto"/>
        <w:ind w:left="576" w:right="270" w:hanging="288"/>
        <w:rPr>
          <w:sz w:val="28"/>
          <w:szCs w:val="28"/>
        </w:rPr>
      </w:pPr>
      <w:r w:rsidRPr="007D7671">
        <w:rPr>
          <w:rFonts w:hint="eastAsia"/>
          <w:sz w:val="28"/>
        </w:rPr>
        <w:t>Hu rau koj tus kws saib xyuas Kev Pabcuam Thaum Ntxov Thaum Ntxov (EISC) yog tias koj ntsib teeb meem nrog lub cuab yeej (xws li ua haujlwm tsis zoo lossis cov hlua uas ploj lawm).</w:t>
      </w:r>
    </w:p>
    <w:p w14:paraId="2DC92BD9" w14:textId="77777777" w:rsidR="00430631" w:rsidRPr="007D7671" w:rsidRDefault="00446BA9" w:rsidP="001A6F70">
      <w:pPr>
        <w:pStyle w:val="BodyText"/>
        <w:numPr>
          <w:ilvl w:val="0"/>
          <w:numId w:val="2"/>
        </w:numPr>
        <w:spacing w:before="56" w:line="286" w:lineRule="auto"/>
        <w:ind w:left="576" w:right="720" w:hanging="288"/>
        <w:rPr>
          <w:sz w:val="28"/>
          <w:szCs w:val="28"/>
        </w:rPr>
      </w:pPr>
      <w:r w:rsidRPr="007D7671">
        <w:rPr>
          <w:rFonts w:hint="eastAsia"/>
          <w:sz w:val="28"/>
        </w:rPr>
        <w:t>Thaum tsis siv, tshem lub roj teeb ntawm lub roj teeb ua haujlwm.</w:t>
      </w:r>
    </w:p>
    <w:p w14:paraId="19A3F97B" w14:textId="77777777" w:rsidR="00430631" w:rsidRPr="007D7671" w:rsidRDefault="00446BA9" w:rsidP="001A6F70">
      <w:pPr>
        <w:pStyle w:val="BodyText"/>
        <w:numPr>
          <w:ilvl w:val="0"/>
          <w:numId w:val="2"/>
        </w:numPr>
        <w:spacing w:before="56" w:line="286" w:lineRule="auto"/>
        <w:ind w:left="576" w:right="720" w:hanging="288"/>
        <w:rPr>
          <w:sz w:val="28"/>
          <w:szCs w:val="28"/>
        </w:rPr>
      </w:pPr>
      <w:r w:rsidRPr="007D7671">
        <w:rPr>
          <w:rFonts w:hint="eastAsia"/>
          <w:sz w:val="28"/>
        </w:rPr>
        <w:t xml:space="preserve">Khaws cov cuab yeej cov hlua thiab cov roj teeb npog kom nrawm kom tsis muaj dab tsi poob thaum lub sijhawm qiv. </w:t>
      </w:r>
    </w:p>
    <w:p w14:paraId="42A69F67" w14:textId="77777777" w:rsidR="00262B89" w:rsidRPr="007D7671" w:rsidRDefault="00262B89" w:rsidP="00262B89">
      <w:pPr>
        <w:pStyle w:val="BodyText"/>
        <w:spacing w:before="56" w:line="286" w:lineRule="auto"/>
        <w:ind w:left="720" w:right="720" w:firstLine="0"/>
        <w:rPr>
          <w:sz w:val="28"/>
          <w:szCs w:val="28"/>
        </w:rPr>
      </w:pPr>
    </w:p>
    <w:p w14:paraId="0D3E0358" w14:textId="77777777" w:rsidR="00430631" w:rsidRPr="007D7671" w:rsidRDefault="00446BA9" w:rsidP="001A6F70">
      <w:pPr>
        <w:pStyle w:val="BodyText"/>
        <w:ind w:left="3240" w:firstLine="0"/>
        <w:rPr>
          <w:rFonts w:ascii="Arial Narrow" w:eastAsia="Arial Narrow" w:hAnsi="Arial Narrow" w:cs="Arial Narrow"/>
          <w:sz w:val="28"/>
          <w:szCs w:val="28"/>
        </w:rPr>
      </w:pPr>
      <w:r w:rsidRPr="007D7671">
        <w:rPr>
          <w:rFonts w:ascii="Arial Narrow" w:hint="eastAsia"/>
          <w:sz w:val="28"/>
        </w:rPr>
        <w:t>CDSA Cov ntaub ntawv tiv tauj</w:t>
      </w:r>
    </w:p>
    <w:bookmarkStart w:id="0" w:name="_Hlk102660797"/>
    <w:p w14:paraId="1F13010A" w14:textId="77777777" w:rsidR="00430631" w:rsidRPr="007D7671" w:rsidRDefault="005E78BC" w:rsidP="005E78BC">
      <w:pPr>
        <w:spacing w:before="40"/>
        <w:ind w:left="3240"/>
        <w:rPr>
          <w:rFonts w:ascii="Arial Narrow" w:eastAsia="Arial Narrow" w:hAnsi="Arial Narrow" w:cs="Arial Narrow"/>
          <w:sz w:val="28"/>
          <w:szCs w:val="28"/>
        </w:rPr>
      </w:pPr>
      <w:r w:rsidRPr="007D7671">
        <w:rPr>
          <w:rFonts w:ascii="Arial Narrow" w:eastAsia="Arial Narrow" w:hAnsi="Arial Narrow" w:cs="Arial Narrow"/>
          <w:sz w:val="28"/>
        </w:rPr>
        <w:fldChar w:fldCharType="begin" w:fldLock="1">
          <w:ffData>
            <w:name w:val="Text1"/>
            <w:enabled/>
            <w:calcOnExit w:val="0"/>
            <w:textInput/>
          </w:ffData>
        </w:fldChar>
      </w:r>
      <w:bookmarkStart w:id="1" w:name="Text1"/>
      <w:r w:rsidRPr="007D7671">
        <w:rPr>
          <w:rFonts w:ascii="Arial Narrow" w:eastAsia="Arial Narrow" w:hAnsi="Arial Narrow" w:cs="Arial Narrow"/>
          <w:sz w:val="28"/>
        </w:rPr>
        <w:instrText xml:space="preserve"> FORMTEXT </w:instrText>
      </w:r>
      <w:r w:rsidRPr="007D7671">
        <w:rPr>
          <w:rFonts w:ascii="Arial Narrow" w:eastAsia="Arial Narrow" w:hAnsi="Arial Narrow" w:cs="Arial Narrow"/>
          <w:sz w:val="28"/>
        </w:rPr>
      </w:r>
      <w:r w:rsidRPr="007D7671">
        <w:rPr>
          <w:rFonts w:ascii="Arial Narrow" w:eastAsia="Arial Narrow" w:hAnsi="Arial Narrow" w:cs="Arial Narrow"/>
          <w:sz w:val="28"/>
        </w:rPr>
        <w:fldChar w:fldCharType="separate"/>
      </w:r>
      <w:r w:rsidRPr="007D7671">
        <w:rPr>
          <w:rFonts w:ascii="Arial Narrow" w:hAnsi="Arial Narrow"/>
          <w:sz w:val="28"/>
        </w:rPr>
        <w:t>     </w:t>
      </w:r>
      <w:r w:rsidRPr="007D7671">
        <w:rPr>
          <w:rFonts w:ascii="Arial Narrow" w:eastAsia="Arial Narrow" w:hAnsi="Arial Narrow" w:cs="Arial Narrow"/>
          <w:sz w:val="28"/>
        </w:rPr>
        <w:fldChar w:fldCharType="end"/>
      </w:r>
      <w:bookmarkEnd w:id="0"/>
      <w:bookmarkEnd w:id="1"/>
    </w:p>
    <w:p w14:paraId="371BADB5" w14:textId="77777777" w:rsidR="00430631" w:rsidRPr="007D7671" w:rsidRDefault="005E78BC" w:rsidP="005E78BC">
      <w:pPr>
        <w:spacing w:before="40"/>
        <w:ind w:left="3240"/>
        <w:rPr>
          <w:rFonts w:ascii="Arial Narrow" w:eastAsia="Arial Narrow" w:hAnsi="Arial Narrow" w:cs="Arial Narrow"/>
          <w:sz w:val="28"/>
          <w:szCs w:val="28"/>
        </w:rPr>
      </w:pPr>
      <w:r w:rsidRPr="007D7671">
        <w:rPr>
          <w:rFonts w:ascii="Arial Narrow" w:eastAsia="Arial Narrow" w:hAnsi="Arial Narrow" w:cs="Arial Narrow"/>
          <w:sz w:val="28"/>
        </w:rPr>
        <w:fldChar w:fldCharType="begin" w:fldLock="1">
          <w:ffData>
            <w:name w:val="Text1"/>
            <w:enabled/>
            <w:calcOnExit w:val="0"/>
            <w:textInput/>
          </w:ffData>
        </w:fldChar>
      </w:r>
      <w:r w:rsidRPr="007D7671">
        <w:rPr>
          <w:rFonts w:ascii="Arial Narrow" w:eastAsia="Arial Narrow" w:hAnsi="Arial Narrow" w:cs="Arial Narrow"/>
          <w:sz w:val="28"/>
        </w:rPr>
        <w:instrText xml:space="preserve"> FORMTEXT </w:instrText>
      </w:r>
      <w:r w:rsidRPr="007D7671">
        <w:rPr>
          <w:rFonts w:ascii="Arial Narrow" w:eastAsia="Arial Narrow" w:hAnsi="Arial Narrow" w:cs="Arial Narrow"/>
          <w:sz w:val="28"/>
        </w:rPr>
      </w:r>
      <w:r w:rsidRPr="007D7671">
        <w:rPr>
          <w:rFonts w:ascii="Arial Narrow" w:eastAsia="Arial Narrow" w:hAnsi="Arial Narrow" w:cs="Arial Narrow"/>
          <w:sz w:val="28"/>
        </w:rPr>
        <w:fldChar w:fldCharType="separate"/>
      </w:r>
      <w:r w:rsidRPr="007D7671">
        <w:rPr>
          <w:rFonts w:ascii="Arial Narrow" w:hAnsi="Arial Narrow"/>
          <w:sz w:val="28"/>
        </w:rPr>
        <w:t>     </w:t>
      </w:r>
      <w:r w:rsidRPr="007D7671">
        <w:rPr>
          <w:rFonts w:ascii="Arial Narrow" w:eastAsia="Arial Narrow" w:hAnsi="Arial Narrow" w:cs="Arial Narrow"/>
          <w:sz w:val="28"/>
        </w:rPr>
        <w:fldChar w:fldCharType="end"/>
      </w:r>
    </w:p>
    <w:p w14:paraId="3BE3C0C3" w14:textId="77777777" w:rsidR="00430631" w:rsidRPr="007D7671" w:rsidRDefault="005E78BC" w:rsidP="005E78BC">
      <w:pPr>
        <w:spacing w:before="40"/>
        <w:ind w:left="3240"/>
        <w:rPr>
          <w:rFonts w:ascii="Arial Narrow" w:eastAsia="Arial Narrow" w:hAnsi="Arial Narrow" w:cs="Arial Narrow"/>
          <w:sz w:val="28"/>
          <w:szCs w:val="28"/>
        </w:rPr>
      </w:pPr>
      <w:r w:rsidRPr="007D7671">
        <w:rPr>
          <w:rFonts w:ascii="Arial Narrow" w:eastAsia="Arial Narrow" w:hAnsi="Arial Narrow" w:cs="Arial Narrow"/>
          <w:sz w:val="28"/>
        </w:rPr>
        <w:fldChar w:fldCharType="begin" w:fldLock="1">
          <w:ffData>
            <w:name w:val=""/>
            <w:enabled/>
            <w:calcOnExit w:val="0"/>
            <w:textInput/>
          </w:ffData>
        </w:fldChar>
      </w:r>
      <w:r w:rsidRPr="007D7671">
        <w:rPr>
          <w:rFonts w:ascii="Arial Narrow" w:eastAsia="Arial Narrow" w:hAnsi="Arial Narrow" w:cs="Arial Narrow"/>
          <w:sz w:val="28"/>
        </w:rPr>
        <w:instrText xml:space="preserve"> FORMTEXT </w:instrText>
      </w:r>
      <w:r w:rsidRPr="007D7671">
        <w:rPr>
          <w:rFonts w:ascii="Arial Narrow" w:eastAsia="Arial Narrow" w:hAnsi="Arial Narrow" w:cs="Arial Narrow"/>
          <w:sz w:val="28"/>
        </w:rPr>
      </w:r>
      <w:r w:rsidRPr="007D7671">
        <w:rPr>
          <w:rFonts w:ascii="Arial Narrow" w:eastAsia="Arial Narrow" w:hAnsi="Arial Narrow" w:cs="Arial Narrow"/>
          <w:sz w:val="28"/>
        </w:rPr>
        <w:fldChar w:fldCharType="separate"/>
      </w:r>
      <w:r w:rsidRPr="007D7671">
        <w:rPr>
          <w:rFonts w:ascii="Arial Narrow" w:hAnsi="Arial Narrow"/>
          <w:sz w:val="28"/>
        </w:rPr>
        <w:t>     </w:t>
      </w:r>
      <w:r w:rsidRPr="007D7671">
        <w:rPr>
          <w:rFonts w:ascii="Arial Narrow" w:eastAsia="Arial Narrow" w:hAnsi="Arial Narrow" w:cs="Arial Narrow"/>
          <w:sz w:val="28"/>
        </w:rPr>
        <w:fldChar w:fldCharType="end"/>
      </w:r>
    </w:p>
    <w:p w14:paraId="2B66C1AC" w14:textId="77777777" w:rsidR="00430631" w:rsidRPr="007D7671" w:rsidRDefault="00446BA9">
      <w:pPr>
        <w:pStyle w:val="BodyText"/>
        <w:ind w:left="3240" w:firstLine="0"/>
        <w:rPr>
          <w:rFonts w:ascii="Arial Narrow" w:eastAsia="Arial Narrow" w:hAnsi="Arial Narrow" w:cs="Arial Narrow"/>
          <w:sz w:val="28"/>
          <w:szCs w:val="28"/>
        </w:rPr>
      </w:pPr>
      <w:r w:rsidRPr="007D7671">
        <w:rPr>
          <w:rFonts w:hint="eastAsia"/>
          <w:sz w:val="28"/>
          <w:szCs w:val="28"/>
        </w:rPr>
        <w:t>Npe ntawm EISC</w:t>
      </w:r>
      <w:r w:rsidRPr="007D7671">
        <w:rPr>
          <w:rFonts w:ascii="Arial Narrow" w:hint="eastAsia"/>
          <w:sz w:val="28"/>
          <w:szCs w:val="28"/>
        </w:rPr>
        <w:t>:</w:t>
      </w:r>
      <w:r w:rsidRPr="007D7671">
        <w:rPr>
          <w:rFonts w:ascii="Arial Narrow" w:hint="eastAsia"/>
          <w:sz w:val="28"/>
        </w:rPr>
        <w:t xml:space="preserve"> </w:t>
      </w:r>
      <w:r w:rsidR="005E78BC" w:rsidRPr="007D7671">
        <w:rPr>
          <w:rFonts w:ascii="Arial Narrow" w:eastAsia="Arial Narrow" w:hAnsi="Arial Narrow" w:cs="Arial Narrow"/>
          <w:sz w:val="28"/>
        </w:rPr>
        <w:fldChar w:fldCharType="begin" w:fldLock="1">
          <w:ffData>
            <w:name w:val="Text1"/>
            <w:enabled/>
            <w:calcOnExit w:val="0"/>
            <w:textInput/>
          </w:ffData>
        </w:fldChar>
      </w:r>
      <w:r w:rsidR="005E78BC" w:rsidRPr="007D7671">
        <w:rPr>
          <w:rFonts w:ascii="Arial Narrow" w:eastAsia="Arial Narrow" w:hAnsi="Arial Narrow" w:cs="Arial Narrow"/>
          <w:sz w:val="28"/>
        </w:rPr>
        <w:instrText xml:space="preserve"> FORMTEXT </w:instrText>
      </w:r>
      <w:r w:rsidR="005E78BC" w:rsidRPr="007D7671">
        <w:rPr>
          <w:rFonts w:ascii="Arial Narrow" w:eastAsia="Arial Narrow" w:hAnsi="Arial Narrow" w:cs="Arial Narrow"/>
          <w:sz w:val="28"/>
        </w:rPr>
      </w:r>
      <w:r w:rsidR="005E78BC" w:rsidRPr="007D7671">
        <w:rPr>
          <w:rFonts w:ascii="Arial Narrow" w:eastAsia="Arial Narrow" w:hAnsi="Arial Narrow" w:cs="Arial Narrow"/>
          <w:sz w:val="28"/>
        </w:rPr>
        <w:fldChar w:fldCharType="separate"/>
      </w:r>
      <w:r w:rsidRPr="007D7671">
        <w:rPr>
          <w:rFonts w:ascii="Arial Narrow" w:hAnsi="Arial Narrow"/>
          <w:sz w:val="28"/>
        </w:rPr>
        <w:t>     </w:t>
      </w:r>
      <w:r w:rsidR="005E78BC" w:rsidRPr="007D7671">
        <w:rPr>
          <w:rFonts w:ascii="Arial Narrow" w:eastAsia="Arial Narrow" w:hAnsi="Arial Narrow" w:cs="Arial Narrow"/>
          <w:sz w:val="28"/>
        </w:rPr>
        <w:fldChar w:fldCharType="end"/>
      </w:r>
    </w:p>
    <w:p w14:paraId="2020AC3E" w14:textId="77777777" w:rsidR="009B3D8D" w:rsidRPr="007D7671" w:rsidRDefault="009B3D8D">
      <w:pPr>
        <w:pStyle w:val="BodyText"/>
        <w:ind w:left="3240" w:firstLine="0"/>
        <w:rPr>
          <w:rFonts w:ascii="Arial Narrow" w:eastAsia="Arial Narrow" w:hAnsi="Arial Narrow" w:cs="Arial Narrow"/>
          <w:sz w:val="18"/>
          <w:szCs w:val="18"/>
        </w:rPr>
      </w:pPr>
    </w:p>
    <w:p w14:paraId="207C8850" w14:textId="77777777" w:rsidR="00430631" w:rsidRPr="007D7671" w:rsidRDefault="00430631">
      <w:pPr>
        <w:spacing w:before="4"/>
        <w:rPr>
          <w:rFonts w:ascii="Arial Narrow" w:eastAsia="Arial Narrow" w:hAnsi="Arial Narrow" w:cs="Arial Narrow"/>
          <w:sz w:val="20"/>
          <w:szCs w:val="20"/>
        </w:rPr>
      </w:pPr>
    </w:p>
    <w:p w14:paraId="64862AF8" w14:textId="77777777" w:rsidR="00430631" w:rsidRPr="007D7671" w:rsidRDefault="00430631">
      <w:pPr>
        <w:rPr>
          <w:rFonts w:ascii="Arial Narrow" w:eastAsia="Arial Narrow" w:hAnsi="Arial Narrow" w:cs="Arial Narrow"/>
          <w:sz w:val="20"/>
          <w:szCs w:val="20"/>
        </w:rPr>
        <w:sectPr w:rsidR="00430631" w:rsidRPr="007D7671">
          <w:type w:val="continuous"/>
          <w:pgSz w:w="12240" w:h="15840"/>
          <w:pgMar w:top="480" w:right="300" w:bottom="0" w:left="420" w:header="720" w:footer="720" w:gutter="0"/>
          <w:cols w:space="720"/>
        </w:sectPr>
      </w:pPr>
    </w:p>
    <w:p w14:paraId="0A2B57FE" w14:textId="77777777" w:rsidR="00430631" w:rsidRPr="007D7671" w:rsidRDefault="00446BA9" w:rsidP="007D7671">
      <w:pPr>
        <w:spacing w:before="120" w:line="307" w:lineRule="auto"/>
        <w:ind w:left="90" w:right="-193"/>
        <w:rPr>
          <w:rFonts w:ascii="Arial Narrow" w:hAnsi="Arial Narrow"/>
          <w:color w:val="27415F"/>
          <w:spacing w:val="-1"/>
          <w:sz w:val="20"/>
          <w:szCs w:val="20"/>
        </w:rPr>
      </w:pPr>
      <w:r w:rsidRPr="007D7671">
        <w:rPr>
          <w:rFonts w:ascii="Arial Narrow" w:hAnsi="Arial Narrow" w:hint="eastAsia"/>
          <w:color w:val="27415F"/>
          <w:spacing w:val="-1"/>
          <w:sz w:val="20"/>
          <w:szCs w:val="20"/>
        </w:rPr>
        <w:t>North Carolina Department of Health ntawm Human Services</w:t>
      </w:r>
      <w:r w:rsidRPr="007D7671">
        <w:rPr>
          <w:rFonts w:hint="eastAsia"/>
          <w:sz w:val="20"/>
          <w:szCs w:val="20"/>
        </w:rPr>
        <w:t xml:space="preserve"> </w:t>
      </w:r>
      <w:hyperlink r:id="rId14">
        <w:r w:rsidRPr="007D7671">
          <w:rPr>
            <w:rFonts w:ascii="Arial Narrow" w:hAnsi="Arial Narrow" w:hint="eastAsia"/>
            <w:color w:val="0000FF"/>
            <w:sz w:val="20"/>
            <w:u w:val="single" w:color="0000FF"/>
          </w:rPr>
          <w:t>www.ncdhhs.gov</w:t>
        </w:r>
      </w:hyperlink>
      <w:r w:rsidRPr="007D7671">
        <w:rPr>
          <w:rFonts w:ascii="Arial Narrow" w:hAnsi="Arial Narrow" w:hint="eastAsia"/>
          <w:color w:val="0000FF"/>
          <w:sz w:val="20"/>
        </w:rPr>
        <w:t xml:space="preserve"> </w:t>
      </w:r>
      <w:r w:rsidRPr="007D7671">
        <w:rPr>
          <w:rFonts w:ascii="Arial Narrow" w:hAnsi="Arial Narrow" w:hint="eastAsia"/>
          <w:color w:val="0000FF"/>
          <w:sz w:val="20"/>
        </w:rPr>
        <w:br w:type="textWrapping" w:clear="all"/>
      </w:r>
      <w:r w:rsidRPr="007D7671">
        <w:rPr>
          <w:rFonts w:ascii="Arial Narrow" w:hAnsi="Arial Narrow" w:hint="eastAsia"/>
          <w:color w:val="27415F"/>
          <w:spacing w:val="-1"/>
          <w:sz w:val="20"/>
          <w:szCs w:val="20"/>
        </w:rPr>
        <w:t>Division of Child and Family Well-Being | Kev Pabcuam Thaum Ntxov</w:t>
      </w:r>
    </w:p>
    <w:p w14:paraId="3BDB7454" w14:textId="77777777" w:rsidR="00430631" w:rsidRPr="007D7671" w:rsidRDefault="00446BA9" w:rsidP="00D61941">
      <w:pPr>
        <w:spacing w:line="219" w:lineRule="exact"/>
        <w:ind w:left="90" w:right="-193"/>
        <w:rPr>
          <w:rFonts w:ascii="Calibri" w:eastAsia="Calibri" w:hAnsi="Calibri" w:cs="Calibri"/>
          <w:sz w:val="24"/>
          <w:szCs w:val="24"/>
        </w:rPr>
      </w:pPr>
      <w:r w:rsidRPr="007D7671">
        <w:rPr>
          <w:rFonts w:ascii="Arial Narrow" w:hAnsi="Arial Narrow" w:hint="eastAsia"/>
          <w:color w:val="27415F"/>
          <w:sz w:val="20"/>
        </w:rPr>
        <w:t>N.C.DHHS yog ib qho chaw ua haujlwm muab kev pab sib zog sib luag.12/11, 3/22, 1/23</w:t>
      </w:r>
      <w:r w:rsidRPr="007D7671">
        <w:rPr>
          <w:rFonts w:hint="eastAsia"/>
        </w:rPr>
        <w:br w:type="column"/>
      </w:r>
    </w:p>
    <w:p w14:paraId="6D0A982C" w14:textId="77777777" w:rsidR="00430631" w:rsidRPr="001A6F70" w:rsidRDefault="00000000" w:rsidP="007D7671">
      <w:pPr>
        <w:spacing w:before="360"/>
        <w:ind w:hanging="11"/>
        <w:rPr>
          <w:rFonts w:ascii="Calibri" w:eastAsia="Calibri" w:hAnsi="Calibri" w:cs="Calibri"/>
          <w:sz w:val="32"/>
          <w:szCs w:val="32"/>
        </w:rPr>
      </w:pPr>
      <w:hyperlink r:id="rId15">
        <w:r w:rsidR="00BC679F" w:rsidRPr="007D7671">
          <w:rPr>
            <w:rFonts w:ascii="Calibri" w:hint="eastAsia"/>
            <w:b/>
            <w:color w:val="E25B00"/>
            <w:sz w:val="32"/>
          </w:rPr>
          <w:t>www</w:t>
        </w:r>
        <w:r w:rsidR="007D7671">
          <w:rPr>
            <w:rFonts w:ascii="Calibri"/>
            <w:b/>
            <w:color w:val="E25B00"/>
            <w:sz w:val="32"/>
          </w:rPr>
          <w:t>.ncdhhs</w:t>
        </w:r>
        <w:r w:rsidR="00BC679F" w:rsidRPr="007D7671">
          <w:rPr>
            <w:rFonts w:ascii="Calibri" w:hint="eastAsia"/>
            <w:b/>
            <w:color w:val="E25B00"/>
            <w:sz w:val="32"/>
          </w:rPr>
          <w:t>.gov</w:t>
        </w:r>
      </w:hyperlink>
      <w:r w:rsidR="007D7671">
        <w:rPr>
          <w:rFonts w:ascii="Calibri"/>
          <w:b/>
          <w:color w:val="E25B00"/>
          <w:sz w:val="32"/>
        </w:rPr>
        <w:t>/itp-beearly</w:t>
      </w:r>
    </w:p>
    <w:sectPr w:rsidR="00430631" w:rsidRPr="001A6F70" w:rsidSect="007D7671">
      <w:type w:val="continuous"/>
      <w:pgSz w:w="12240" w:h="15840"/>
      <w:pgMar w:top="480" w:right="300" w:bottom="0" w:left="420" w:header="720" w:footer="720" w:gutter="0"/>
      <w:cols w:num="2" w:space="877" w:equalWidth="0">
        <w:col w:w="6467" w:space="877"/>
        <w:col w:w="417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B5A9B"/>
    <w:multiLevelType w:val="hybridMultilevel"/>
    <w:tmpl w:val="452E6D7C"/>
    <w:lvl w:ilvl="0" w:tplc="A5229A4E">
      <w:start w:val="1"/>
      <w:numFmt w:val="bullet"/>
      <w:lvlText w:val=""/>
      <w:lvlJc w:val="left"/>
      <w:pPr>
        <w:ind w:left="556" w:hanging="360"/>
      </w:pPr>
      <w:rPr>
        <w:rFonts w:ascii="Symbol" w:eastAsia="Symbol" w:hAnsi="Symbol" w:hint="default"/>
        <w:sz w:val="20"/>
        <w:szCs w:val="20"/>
      </w:rPr>
    </w:lvl>
    <w:lvl w:ilvl="1" w:tplc="2DFA331C">
      <w:start w:val="1"/>
      <w:numFmt w:val="bullet"/>
      <w:lvlText w:val="•"/>
      <w:lvlJc w:val="left"/>
      <w:pPr>
        <w:ind w:left="1653" w:hanging="360"/>
      </w:pPr>
      <w:rPr>
        <w:rFonts w:hint="default"/>
      </w:rPr>
    </w:lvl>
    <w:lvl w:ilvl="2" w:tplc="2C8AF95E">
      <w:start w:val="1"/>
      <w:numFmt w:val="bullet"/>
      <w:lvlText w:val="•"/>
      <w:lvlJc w:val="left"/>
      <w:pPr>
        <w:ind w:left="2749" w:hanging="360"/>
      </w:pPr>
      <w:rPr>
        <w:rFonts w:hint="default"/>
      </w:rPr>
    </w:lvl>
    <w:lvl w:ilvl="3" w:tplc="412494EC">
      <w:start w:val="1"/>
      <w:numFmt w:val="bullet"/>
      <w:lvlText w:val="•"/>
      <w:lvlJc w:val="left"/>
      <w:pPr>
        <w:ind w:left="3845" w:hanging="360"/>
      </w:pPr>
      <w:rPr>
        <w:rFonts w:hint="default"/>
      </w:rPr>
    </w:lvl>
    <w:lvl w:ilvl="4" w:tplc="868ACD70">
      <w:start w:val="1"/>
      <w:numFmt w:val="bullet"/>
      <w:lvlText w:val="•"/>
      <w:lvlJc w:val="left"/>
      <w:pPr>
        <w:ind w:left="4942" w:hanging="360"/>
      </w:pPr>
      <w:rPr>
        <w:rFonts w:hint="default"/>
      </w:rPr>
    </w:lvl>
    <w:lvl w:ilvl="5" w:tplc="E3A4CE26">
      <w:start w:val="1"/>
      <w:numFmt w:val="bullet"/>
      <w:lvlText w:val="•"/>
      <w:lvlJc w:val="left"/>
      <w:pPr>
        <w:ind w:left="6038" w:hanging="360"/>
      </w:pPr>
      <w:rPr>
        <w:rFonts w:hint="default"/>
      </w:rPr>
    </w:lvl>
    <w:lvl w:ilvl="6" w:tplc="06067D7E">
      <w:start w:val="1"/>
      <w:numFmt w:val="bullet"/>
      <w:lvlText w:val="•"/>
      <w:lvlJc w:val="left"/>
      <w:pPr>
        <w:ind w:left="7134" w:hanging="360"/>
      </w:pPr>
      <w:rPr>
        <w:rFonts w:hint="default"/>
      </w:rPr>
    </w:lvl>
    <w:lvl w:ilvl="7" w:tplc="E4729A26">
      <w:start w:val="1"/>
      <w:numFmt w:val="bullet"/>
      <w:lvlText w:val="•"/>
      <w:lvlJc w:val="left"/>
      <w:pPr>
        <w:ind w:left="8231" w:hanging="360"/>
      </w:pPr>
      <w:rPr>
        <w:rFonts w:hint="default"/>
      </w:rPr>
    </w:lvl>
    <w:lvl w:ilvl="8" w:tplc="440E3EC6">
      <w:start w:val="1"/>
      <w:numFmt w:val="bullet"/>
      <w:lvlText w:val="•"/>
      <w:lvlJc w:val="left"/>
      <w:pPr>
        <w:ind w:left="9327" w:hanging="360"/>
      </w:pPr>
      <w:rPr>
        <w:rFonts w:hint="default"/>
      </w:rPr>
    </w:lvl>
  </w:abstractNum>
  <w:abstractNum w:abstractNumId="1" w15:restartNumberingAfterBreak="0">
    <w:nsid w:val="610C4C83"/>
    <w:multiLevelType w:val="hybridMultilevel"/>
    <w:tmpl w:val="13D4180E"/>
    <w:lvl w:ilvl="0" w:tplc="161EBCFE">
      <w:start w:val="1"/>
      <w:numFmt w:val="bullet"/>
      <w:lvlText w:val=""/>
      <w:lvlJc w:val="left"/>
      <w:pPr>
        <w:ind w:left="1776" w:hanging="360"/>
      </w:pPr>
      <w:rPr>
        <w:rFonts w:ascii="Symbol" w:eastAsia="Symbol" w:hAnsi="Symbol" w:hint="default"/>
        <w:sz w:val="20"/>
        <w:szCs w:val="20"/>
      </w:rPr>
    </w:lvl>
    <w:lvl w:ilvl="1" w:tplc="F31AE9DC">
      <w:start w:val="1"/>
      <w:numFmt w:val="bullet"/>
      <w:lvlText w:val="•"/>
      <w:lvlJc w:val="left"/>
      <w:pPr>
        <w:ind w:left="2750" w:hanging="360"/>
      </w:pPr>
      <w:rPr>
        <w:rFonts w:hint="default"/>
      </w:rPr>
    </w:lvl>
    <w:lvl w:ilvl="2" w:tplc="2158754E">
      <w:start w:val="1"/>
      <w:numFmt w:val="bullet"/>
      <w:lvlText w:val="•"/>
      <w:lvlJc w:val="left"/>
      <w:pPr>
        <w:ind w:left="3724" w:hanging="360"/>
      </w:pPr>
      <w:rPr>
        <w:rFonts w:hint="default"/>
      </w:rPr>
    </w:lvl>
    <w:lvl w:ilvl="3" w:tplc="95740DFC">
      <w:start w:val="1"/>
      <w:numFmt w:val="bullet"/>
      <w:lvlText w:val="•"/>
      <w:lvlJc w:val="left"/>
      <w:pPr>
        <w:ind w:left="4699" w:hanging="360"/>
      </w:pPr>
      <w:rPr>
        <w:rFonts w:hint="default"/>
      </w:rPr>
    </w:lvl>
    <w:lvl w:ilvl="4" w:tplc="C374C4AA">
      <w:start w:val="1"/>
      <w:numFmt w:val="bullet"/>
      <w:lvlText w:val="•"/>
      <w:lvlJc w:val="left"/>
      <w:pPr>
        <w:ind w:left="5673" w:hanging="360"/>
      </w:pPr>
      <w:rPr>
        <w:rFonts w:hint="default"/>
      </w:rPr>
    </w:lvl>
    <w:lvl w:ilvl="5" w:tplc="531E0848">
      <w:start w:val="1"/>
      <w:numFmt w:val="bullet"/>
      <w:lvlText w:val="•"/>
      <w:lvlJc w:val="left"/>
      <w:pPr>
        <w:ind w:left="6648" w:hanging="360"/>
      </w:pPr>
      <w:rPr>
        <w:rFonts w:hint="default"/>
      </w:rPr>
    </w:lvl>
    <w:lvl w:ilvl="6" w:tplc="28E2C012">
      <w:start w:val="1"/>
      <w:numFmt w:val="bullet"/>
      <w:lvlText w:val="•"/>
      <w:lvlJc w:val="left"/>
      <w:pPr>
        <w:ind w:left="7622" w:hanging="360"/>
      </w:pPr>
      <w:rPr>
        <w:rFonts w:hint="default"/>
      </w:rPr>
    </w:lvl>
    <w:lvl w:ilvl="7" w:tplc="085C075E">
      <w:start w:val="1"/>
      <w:numFmt w:val="bullet"/>
      <w:lvlText w:val="•"/>
      <w:lvlJc w:val="left"/>
      <w:pPr>
        <w:ind w:left="8596" w:hanging="360"/>
      </w:pPr>
      <w:rPr>
        <w:rFonts w:hint="default"/>
      </w:rPr>
    </w:lvl>
    <w:lvl w:ilvl="8" w:tplc="0758FA94">
      <w:start w:val="1"/>
      <w:numFmt w:val="bullet"/>
      <w:lvlText w:val="•"/>
      <w:lvlJc w:val="left"/>
      <w:pPr>
        <w:ind w:left="9571" w:hanging="360"/>
      </w:pPr>
      <w:rPr>
        <w:rFonts w:hint="default"/>
      </w:rPr>
    </w:lvl>
  </w:abstractNum>
  <w:num w:numId="1" w16cid:durableId="462503735">
    <w:abstractNumId w:val="0"/>
  </w:num>
  <w:num w:numId="2" w16cid:durableId="1249118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cryptProviderType="rsaAES" w:cryptAlgorithmClass="hash" w:cryptAlgorithmType="typeAny" w:cryptAlgorithmSid="14" w:cryptSpinCount="100000" w:hash="4tJT6TJUuYsO6Y2LM74p5bb06knwbMlyTB5iAkanleFV5HasaYFRaf3rpsYxE56svzu8d1kaAH8LKAkbTphUDQ==" w:salt="OwZy2MEG4w31fwHrh01znA=="/>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83"/>
    <w:rsid w:val="00054383"/>
    <w:rsid w:val="000D73FD"/>
    <w:rsid w:val="000D759F"/>
    <w:rsid w:val="00190BA9"/>
    <w:rsid w:val="001A6F70"/>
    <w:rsid w:val="00211CBA"/>
    <w:rsid w:val="00226EAF"/>
    <w:rsid w:val="00262B89"/>
    <w:rsid w:val="002C2F6E"/>
    <w:rsid w:val="002F6AC0"/>
    <w:rsid w:val="00430631"/>
    <w:rsid w:val="00440F7A"/>
    <w:rsid w:val="00446BA9"/>
    <w:rsid w:val="004D4153"/>
    <w:rsid w:val="00512C47"/>
    <w:rsid w:val="00537E87"/>
    <w:rsid w:val="005A741D"/>
    <w:rsid w:val="005D6844"/>
    <w:rsid w:val="005E78BC"/>
    <w:rsid w:val="00734003"/>
    <w:rsid w:val="007D7671"/>
    <w:rsid w:val="007E577F"/>
    <w:rsid w:val="008078DE"/>
    <w:rsid w:val="008D787D"/>
    <w:rsid w:val="009B3D8D"/>
    <w:rsid w:val="00B37BF8"/>
    <w:rsid w:val="00B45D44"/>
    <w:rsid w:val="00BC679F"/>
    <w:rsid w:val="00CC34D8"/>
    <w:rsid w:val="00D26030"/>
    <w:rsid w:val="00D61941"/>
    <w:rsid w:val="00DC5313"/>
    <w:rsid w:val="00DE0861"/>
    <w:rsid w:val="00E576A2"/>
    <w:rsid w:val="00E651F9"/>
    <w:rsid w:val="00F0545F"/>
    <w:rsid w:val="00FD2DA2"/>
    <w:rsid w:val="00FF398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E193"/>
  <w15:docId w15:val="{CCF0B776-AC52-48BC-8C4B-221D5F27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5"/>
      <w:ind w:left="196"/>
      <w:outlineLvl w:val="0"/>
    </w:pPr>
    <w:rPr>
      <w:rFonts w:ascii="Arial Narrow" w:eastAsia="Arial Narrow" w:hAnsi="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6"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734003"/>
    <w:pPr>
      <w:widowControl/>
    </w:pPr>
    <w:rPr>
      <w:rFonts w:eastAsiaTheme="minorEastAsia"/>
    </w:rPr>
  </w:style>
  <w:style w:type="character" w:customStyle="1" w:styleId="NoSpacingChar">
    <w:name w:val="No Spacing Char"/>
    <w:basedOn w:val="DefaultParagraphFont"/>
    <w:link w:val="NoSpacing"/>
    <w:uiPriority w:val="1"/>
    <w:rsid w:val="00734003"/>
    <w:rPr>
      <w:rFonts w:eastAsiaTheme="minorEastAsia"/>
    </w:rPr>
  </w:style>
  <w:style w:type="character" w:styleId="Hyperlink">
    <w:name w:val="Hyperlink"/>
    <w:basedOn w:val="DefaultParagraphFont"/>
    <w:uiPriority w:val="99"/>
    <w:unhideWhenUsed/>
    <w:rsid w:val="00E651F9"/>
    <w:rPr>
      <w:color w:val="0000FF" w:themeColor="hyperlink"/>
      <w:u w:val="single"/>
    </w:rPr>
  </w:style>
  <w:style w:type="character" w:styleId="UnresolvedMention">
    <w:name w:val="Unresolved Mention"/>
    <w:basedOn w:val="DefaultParagraphFont"/>
    <w:uiPriority w:val="99"/>
    <w:semiHidden/>
    <w:unhideWhenUsed/>
    <w:rsid w:val="00E65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beearly.nc.gov/"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ncdhh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ailey\AppData\Local\Temp\Temp1_Hmong%20(HM).zip\AT%20Care%20&amp;%20Cleaning_H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AT Care &amp; Cleaning_HM.dotx</Template>
  <TotalTime>0</TotalTime>
  <Pages>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AT Care &amp; Cleaning</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Care &amp; Cleaning</dc:title>
  <dc:creator>Bailey, Andrea B.</dc:creator>
  <cp:lastModifiedBy>Bailey, Andrea B.</cp:lastModifiedBy>
  <cp:revision>1</cp:revision>
  <dcterms:created xsi:type="dcterms:W3CDTF">2023-08-15T19:02:00Z</dcterms:created>
  <dcterms:modified xsi:type="dcterms:W3CDTF">2023-08-15T19:02:00Z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2020-05-05T00:00:00Z</vt:filetime>
  </property>
</Properties>
</file>