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C3938" w14:textId="77777777" w:rsidR="00430631" w:rsidRPr="00F01B5B" w:rsidRDefault="00F01B5B" w:rsidP="00CC34D8">
      <w:pPr>
        <w:spacing w:before="360"/>
        <w:ind w:left="1800"/>
        <w:rPr>
          <w:rFonts w:ascii="Arial Narrow" w:eastAsia="Arial Narrow" w:hAnsi="Arial Narrow" w:cs="Arial Narrow"/>
          <w:sz w:val="24"/>
          <w:szCs w:val="24"/>
          <w:lang w:val="rw-RW"/>
        </w:rPr>
      </w:pPr>
      <w:r w:rsidRPr="00F01B5B">
        <w:rPr>
          <w:rFonts w:ascii="Arial Narrow"/>
          <w:b/>
          <w:noProof/>
          <w:color w:val="FE6700"/>
          <w:sz w:val="24"/>
          <w:szCs w:val="24"/>
          <w:lang w:val="rw-RW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F6ED94B" wp14:editId="2A92DC5A">
                <wp:simplePos x="0" y="0"/>
                <wp:positionH relativeFrom="column">
                  <wp:posOffset>64168</wp:posOffset>
                </wp:positionH>
                <wp:positionV relativeFrom="paragraph">
                  <wp:posOffset>-4011</wp:posOffset>
                </wp:positionV>
                <wp:extent cx="7044690" cy="931227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4690" cy="9312275"/>
                          <a:chOff x="0" y="0"/>
                          <a:chExt cx="7045284" cy="93127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3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679381" y="4386609"/>
                            <a:ext cx="1216025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18" y="7669332"/>
                            <a:ext cx="1371600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8404" y="8747584"/>
                            <a:ext cx="1706880" cy="565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1001" y="4454118"/>
                            <a:ext cx="2635336" cy="1297261"/>
                          </a:xfrm>
                          <a:custGeom>
                            <a:avLst/>
                            <a:gdLst>
                              <a:gd name="connsiteX0" fmla="*/ 0 w 2635336"/>
                              <a:gd name="connsiteY0" fmla="*/ 0 h 1297261"/>
                              <a:gd name="connsiteX1" fmla="*/ 500714 w 2635336"/>
                              <a:gd name="connsiteY1" fmla="*/ 0 h 1297261"/>
                              <a:gd name="connsiteX2" fmla="*/ 948721 w 2635336"/>
                              <a:gd name="connsiteY2" fmla="*/ 0 h 1297261"/>
                              <a:gd name="connsiteX3" fmla="*/ 1423081 w 2635336"/>
                              <a:gd name="connsiteY3" fmla="*/ 0 h 1297261"/>
                              <a:gd name="connsiteX4" fmla="*/ 1976502 w 2635336"/>
                              <a:gd name="connsiteY4" fmla="*/ 0 h 1297261"/>
                              <a:gd name="connsiteX5" fmla="*/ 2635336 w 2635336"/>
                              <a:gd name="connsiteY5" fmla="*/ 0 h 1297261"/>
                              <a:gd name="connsiteX6" fmla="*/ 2635336 w 2635336"/>
                              <a:gd name="connsiteY6" fmla="*/ 406475 h 1297261"/>
                              <a:gd name="connsiteX7" fmla="*/ 2635336 w 2635336"/>
                              <a:gd name="connsiteY7" fmla="*/ 799978 h 1297261"/>
                              <a:gd name="connsiteX8" fmla="*/ 2635336 w 2635336"/>
                              <a:gd name="connsiteY8" fmla="*/ 1297261 h 1297261"/>
                              <a:gd name="connsiteX9" fmla="*/ 2108269 w 2635336"/>
                              <a:gd name="connsiteY9" fmla="*/ 1297261 h 1297261"/>
                              <a:gd name="connsiteX10" fmla="*/ 1633908 w 2635336"/>
                              <a:gd name="connsiteY10" fmla="*/ 1297261 h 1297261"/>
                              <a:gd name="connsiteX11" fmla="*/ 1054134 w 2635336"/>
                              <a:gd name="connsiteY11" fmla="*/ 1297261 h 1297261"/>
                              <a:gd name="connsiteX12" fmla="*/ 553421 w 2635336"/>
                              <a:gd name="connsiteY12" fmla="*/ 1297261 h 1297261"/>
                              <a:gd name="connsiteX13" fmla="*/ 0 w 2635336"/>
                              <a:gd name="connsiteY13" fmla="*/ 1297261 h 1297261"/>
                              <a:gd name="connsiteX14" fmla="*/ 0 w 2635336"/>
                              <a:gd name="connsiteY14" fmla="*/ 851868 h 1297261"/>
                              <a:gd name="connsiteX15" fmla="*/ 0 w 2635336"/>
                              <a:gd name="connsiteY15" fmla="*/ 432420 h 1297261"/>
                              <a:gd name="connsiteX16" fmla="*/ 0 w 2635336"/>
                              <a:gd name="connsiteY16" fmla="*/ 0 h 12972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635336" h="1297261" fill="none" extrusionOk="0">
                                <a:moveTo>
                                  <a:pt x="0" y="0"/>
                                </a:moveTo>
                                <a:cubicBezTo>
                                  <a:pt x="236432" y="-15752"/>
                                  <a:pt x="352069" y="48516"/>
                                  <a:pt x="500714" y="0"/>
                                </a:cubicBezTo>
                                <a:cubicBezTo>
                                  <a:pt x="649359" y="-48516"/>
                                  <a:pt x="821140" y="32329"/>
                                  <a:pt x="948721" y="0"/>
                                </a:cubicBezTo>
                                <a:cubicBezTo>
                                  <a:pt x="1076302" y="-32329"/>
                                  <a:pt x="1216716" y="44760"/>
                                  <a:pt x="1423081" y="0"/>
                                </a:cubicBezTo>
                                <a:cubicBezTo>
                                  <a:pt x="1629446" y="-44760"/>
                                  <a:pt x="1706750" y="19601"/>
                                  <a:pt x="1976502" y="0"/>
                                </a:cubicBezTo>
                                <a:cubicBezTo>
                                  <a:pt x="2246254" y="-19601"/>
                                  <a:pt x="2409620" y="16181"/>
                                  <a:pt x="2635336" y="0"/>
                                </a:cubicBezTo>
                                <a:cubicBezTo>
                                  <a:pt x="2649568" y="180182"/>
                                  <a:pt x="2594711" y="230569"/>
                                  <a:pt x="2635336" y="406475"/>
                                </a:cubicBezTo>
                                <a:cubicBezTo>
                                  <a:pt x="2675961" y="582381"/>
                                  <a:pt x="2594910" y="664021"/>
                                  <a:pt x="2635336" y="799978"/>
                                </a:cubicBezTo>
                                <a:cubicBezTo>
                                  <a:pt x="2675762" y="935935"/>
                                  <a:pt x="2584438" y="1134160"/>
                                  <a:pt x="2635336" y="1297261"/>
                                </a:cubicBezTo>
                                <a:cubicBezTo>
                                  <a:pt x="2411807" y="1348967"/>
                                  <a:pt x="2291925" y="1246533"/>
                                  <a:pt x="2108269" y="1297261"/>
                                </a:cubicBezTo>
                                <a:cubicBezTo>
                                  <a:pt x="1924613" y="1347989"/>
                                  <a:pt x="1738152" y="1246495"/>
                                  <a:pt x="1633908" y="1297261"/>
                                </a:cubicBezTo>
                                <a:cubicBezTo>
                                  <a:pt x="1529664" y="1348027"/>
                                  <a:pt x="1254709" y="1287725"/>
                                  <a:pt x="1054134" y="1297261"/>
                                </a:cubicBezTo>
                                <a:cubicBezTo>
                                  <a:pt x="853559" y="1306797"/>
                                  <a:pt x="707616" y="1261649"/>
                                  <a:pt x="553421" y="1297261"/>
                                </a:cubicBezTo>
                                <a:cubicBezTo>
                                  <a:pt x="399226" y="1332873"/>
                                  <a:pt x="190999" y="1247859"/>
                                  <a:pt x="0" y="1297261"/>
                                </a:cubicBezTo>
                                <a:cubicBezTo>
                                  <a:pt x="-29888" y="1169979"/>
                                  <a:pt x="40675" y="956061"/>
                                  <a:pt x="0" y="851868"/>
                                </a:cubicBezTo>
                                <a:cubicBezTo>
                                  <a:pt x="-40675" y="747675"/>
                                  <a:pt x="48371" y="588448"/>
                                  <a:pt x="0" y="432420"/>
                                </a:cubicBezTo>
                                <a:cubicBezTo>
                                  <a:pt x="-48371" y="276392"/>
                                  <a:pt x="18309" y="161198"/>
                                  <a:pt x="0" y="0"/>
                                </a:cubicBezTo>
                                <a:close/>
                              </a:path>
                              <a:path w="2635336" h="1297261" stroke="0" extrusionOk="0">
                                <a:moveTo>
                                  <a:pt x="0" y="0"/>
                                </a:moveTo>
                                <a:cubicBezTo>
                                  <a:pt x="161337" y="-19655"/>
                                  <a:pt x="328019" y="30686"/>
                                  <a:pt x="500714" y="0"/>
                                </a:cubicBezTo>
                                <a:cubicBezTo>
                                  <a:pt x="673409" y="-30686"/>
                                  <a:pt x="778434" y="22843"/>
                                  <a:pt x="948721" y="0"/>
                                </a:cubicBezTo>
                                <a:cubicBezTo>
                                  <a:pt x="1119008" y="-22843"/>
                                  <a:pt x="1341848" y="12596"/>
                                  <a:pt x="1528495" y="0"/>
                                </a:cubicBezTo>
                                <a:cubicBezTo>
                                  <a:pt x="1715142" y="-12596"/>
                                  <a:pt x="1855187" y="54648"/>
                                  <a:pt x="2029209" y="0"/>
                                </a:cubicBezTo>
                                <a:cubicBezTo>
                                  <a:pt x="2203231" y="-54648"/>
                                  <a:pt x="2501407" y="35788"/>
                                  <a:pt x="2635336" y="0"/>
                                </a:cubicBezTo>
                                <a:cubicBezTo>
                                  <a:pt x="2663787" y="221740"/>
                                  <a:pt x="2621236" y="245644"/>
                                  <a:pt x="2635336" y="458366"/>
                                </a:cubicBezTo>
                                <a:cubicBezTo>
                                  <a:pt x="2649436" y="671088"/>
                                  <a:pt x="2617196" y="743192"/>
                                  <a:pt x="2635336" y="890786"/>
                                </a:cubicBezTo>
                                <a:cubicBezTo>
                                  <a:pt x="2653476" y="1038380"/>
                                  <a:pt x="2605481" y="1126130"/>
                                  <a:pt x="2635336" y="1297261"/>
                                </a:cubicBezTo>
                                <a:cubicBezTo>
                                  <a:pt x="2497955" y="1298996"/>
                                  <a:pt x="2362173" y="1285984"/>
                                  <a:pt x="2160976" y="1297261"/>
                                </a:cubicBezTo>
                                <a:cubicBezTo>
                                  <a:pt x="1959779" y="1308538"/>
                                  <a:pt x="1740456" y="1244589"/>
                                  <a:pt x="1633908" y="1297261"/>
                                </a:cubicBezTo>
                                <a:cubicBezTo>
                                  <a:pt x="1527360" y="1349933"/>
                                  <a:pt x="1233021" y="1239754"/>
                                  <a:pt x="1106841" y="1297261"/>
                                </a:cubicBezTo>
                                <a:cubicBezTo>
                                  <a:pt x="980661" y="1354768"/>
                                  <a:pt x="846970" y="1297173"/>
                                  <a:pt x="606127" y="1297261"/>
                                </a:cubicBezTo>
                                <a:cubicBezTo>
                                  <a:pt x="365284" y="1297349"/>
                                  <a:pt x="217672" y="1237502"/>
                                  <a:pt x="0" y="1297261"/>
                                </a:cubicBezTo>
                                <a:cubicBezTo>
                                  <a:pt x="-12200" y="1181847"/>
                                  <a:pt x="43114" y="940882"/>
                                  <a:pt x="0" y="838895"/>
                                </a:cubicBezTo>
                                <a:cubicBezTo>
                                  <a:pt x="-43114" y="736908"/>
                                  <a:pt x="54200" y="499477"/>
                                  <a:pt x="0" y="380530"/>
                                </a:cubicBezTo>
                                <a:cubicBezTo>
                                  <a:pt x="-54200" y="261584"/>
                                  <a:pt x="11409" y="1411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D053D73" w14:textId="77777777" w:rsidR="00734003" w:rsidRPr="009F4A40" w:rsidRDefault="00F01B5B" w:rsidP="00CC34D8">
                              <w:pPr>
                                <w:ind w:left="187" w:right="187"/>
                                <w:jc w:val="center"/>
                                <w:rPr>
                                  <w:rFonts w:ascii="Arial Narrow" w:hAnsi="Arial Narrow"/>
                                  <w:lang w:val="rw-RW"/>
                                </w:rPr>
                              </w:pPr>
                              <w:r w:rsidRPr="009F4A40">
                                <w:rPr>
                                  <w:rFonts w:ascii="Arial Narrow" w:hAnsi="Arial Narrow" w:cs="Arial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rw-RW"/>
                                </w:rPr>
                                <w:t>Imiryango hamwe n’abana bazoharonkera akarusho bivuye ku gisata c’ingurane y’ibikoresho vy’ubuhinga bifasha abana bavukanye ubumuga nitwabifata neza kandi tukabihanagura.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ED94B" id="Group 17" o:spid="_x0000_s1026" style="position:absolute;left:0;text-align:left;margin-left:5.05pt;margin-top:-.3pt;width:554.7pt;height:733.25pt;z-index:-251655680" coordsize="70452,93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<v:imagedata r:id="rId9" o:title=""/>
                </v:shape>
                <v:shape id="Picture 10" o:spid="_x0000_s1028" type="#_x0000_t75" style="position:absolute;left:26793;top:43866;width:12161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<v:imagedata r:id="rId10" o:title=""/>
                </v:shape>
                <v:shape id="Picture 3" o:spid="_x0000_s1029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<v:imagedata r:id="rId11" o:title=""/>
                </v:shape>
                <v:shape id="Picture 2" o:spid="_x0000_s1030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<v:imagedata r:id="rId12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40610;top:44541;width:26353;height:1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<v:textbox>
                    <w:txbxContent>
                      <w:p w14:paraId="5D053D73" w14:textId="77777777" w:rsidR="00734003" w:rsidRPr="009F4A40" w:rsidRDefault="00F01B5B" w:rsidP="00CC34D8">
                        <w:pPr>
                          <w:ind w:left="187" w:right="187"/>
                          <w:jc w:val="center"/>
                          <w:rPr>
                            <w:rFonts w:ascii="Arial Narrow" w:hAnsi="Arial Narrow"/>
                            <w:lang w:val="rw-RW"/>
                          </w:rPr>
                        </w:pPr>
                        <w:r w:rsidRPr="009F4A40">
                          <w:rPr>
                            <w:rFonts w:ascii="Arial Narrow" w:hAnsi="Arial Narrow" w:cs="Arial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val="rw-RW"/>
                          </w:rPr>
                          <w:t>Imiryango hamwe n’abana bazoharonkera akarusho bivuye ku gisata c’ingurane y’ibikoresho vy’ubuhinga bifasha abana bavukanye ubumuga nitwabifata neza kandi tukabihanagura.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CBA" w:rsidRPr="00F01B5B">
        <w:rPr>
          <w:rFonts w:ascii="Arial Narrow"/>
          <w:b/>
          <w:noProof/>
          <w:color w:val="FE6700"/>
          <w:sz w:val="24"/>
          <w:szCs w:val="24"/>
          <w:lang w:val="rw-RW"/>
        </w:rPr>
        <w:drawing>
          <wp:anchor distT="0" distB="0" distL="114300" distR="114300" simplePos="0" relativeHeight="251659776" behindDoc="1" locked="0" layoutInCell="1" allowOverlap="1" wp14:anchorId="5F1C34D2" wp14:editId="58234B1B">
            <wp:simplePos x="0" y="0"/>
            <wp:positionH relativeFrom="column">
              <wp:posOffset>0</wp:posOffset>
            </wp:positionH>
            <wp:positionV relativeFrom="paragraph">
              <wp:posOffset>5286</wp:posOffset>
            </wp:positionV>
            <wp:extent cx="7315200" cy="956437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1B5B">
        <w:rPr>
          <w:rFonts w:ascii="Arial Narrow"/>
          <w:b/>
          <w:color w:val="FE6700"/>
          <w:sz w:val="24"/>
          <w:szCs w:val="24"/>
          <w:lang w:val="rw-RW"/>
        </w:rPr>
        <w:t xml:space="preserve"> Umugambi witaho abana batoyi muri Reta ya Carolina y</w:t>
      </w:r>
      <w:r w:rsidRPr="00F01B5B">
        <w:rPr>
          <w:rFonts w:ascii="Arial Narrow"/>
          <w:b/>
          <w:color w:val="FE6700"/>
          <w:sz w:val="24"/>
          <w:szCs w:val="24"/>
          <w:lang w:val="rw-RW"/>
        </w:rPr>
        <w:t>’</w:t>
      </w:r>
      <w:r w:rsidRPr="00F01B5B">
        <w:rPr>
          <w:rFonts w:ascii="Arial Narrow"/>
          <w:b/>
          <w:color w:val="FE6700"/>
          <w:sz w:val="24"/>
          <w:szCs w:val="24"/>
          <w:lang w:val="rw-RW"/>
        </w:rPr>
        <w:t>uburaruko</w:t>
      </w:r>
    </w:p>
    <w:p w14:paraId="733C00F7" w14:textId="77777777" w:rsidR="00F01B5B" w:rsidRPr="00F01B5B" w:rsidRDefault="00F01B5B" w:rsidP="00F01B5B">
      <w:pPr>
        <w:ind w:left="1800"/>
        <w:rPr>
          <w:rFonts w:ascii="Georgia" w:eastAsia="Georgia" w:hAnsi="Georgia" w:cs="Georgia"/>
          <w:b/>
          <w:bCs/>
          <w:color w:val="FE6700"/>
          <w:sz w:val="32"/>
          <w:szCs w:val="32"/>
          <w:lang w:val="rw-RW"/>
        </w:rPr>
      </w:pPr>
      <w:r w:rsidRPr="00F01B5B">
        <w:rPr>
          <w:rFonts w:ascii="Georgia" w:eastAsia="Georgia" w:hAnsi="Georgia" w:cs="Georgia"/>
          <w:b/>
          <w:bCs/>
          <w:color w:val="FE6700"/>
          <w:sz w:val="32"/>
          <w:szCs w:val="32"/>
          <w:lang w:val="rw-RW"/>
        </w:rPr>
        <w:t>Igiti kigororwa kikiri gito</w:t>
      </w:r>
    </w:p>
    <w:p w14:paraId="5FFE0BF3" w14:textId="77777777" w:rsidR="00430631" w:rsidRPr="00F01B5B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  <w:lang w:val="rw-RW"/>
        </w:rPr>
      </w:pPr>
    </w:p>
    <w:p w14:paraId="301D4BCF" w14:textId="77777777" w:rsidR="00F01B5B" w:rsidRPr="00F01B5B" w:rsidRDefault="00F01B5B" w:rsidP="00F01B5B">
      <w:pPr>
        <w:ind w:left="1800"/>
        <w:rPr>
          <w:rFonts w:ascii="Georgia" w:eastAsia="Georgia" w:hAnsi="Georgia" w:cs="Georgia"/>
          <w:sz w:val="40"/>
          <w:szCs w:val="40"/>
          <w:lang w:val="rw-RW"/>
        </w:rPr>
      </w:pPr>
      <w:r w:rsidRPr="00F01B5B">
        <w:rPr>
          <w:rFonts w:ascii="Georgia" w:hAnsi="Georgia"/>
          <w:b/>
          <w:color w:val="E25B00"/>
          <w:spacing w:val="-1"/>
          <w:sz w:val="40"/>
          <w:szCs w:val="40"/>
          <w:lang w:val="rw-RW"/>
        </w:rPr>
        <w:t>Umugambi wo kuronsa ingurane y’ibikoresho bifafasha abana bavukanye ubumuga</w:t>
      </w:r>
    </w:p>
    <w:p w14:paraId="6EF21891" w14:textId="77777777" w:rsidR="00F01B5B" w:rsidRPr="00F01B5B" w:rsidRDefault="00F01B5B" w:rsidP="00F01B5B">
      <w:pPr>
        <w:pStyle w:val="Heading1"/>
        <w:spacing w:before="120"/>
        <w:ind w:left="274"/>
        <w:rPr>
          <w:b w:val="0"/>
          <w:bCs w:val="0"/>
          <w:lang w:val="rw-RW"/>
        </w:rPr>
      </w:pPr>
      <w:r w:rsidRPr="00F01B5B">
        <w:rPr>
          <w:lang w:val="rw-RW"/>
        </w:rPr>
        <w:t>Amabwirizwa yerekeye kubungabunga ibikoresho no kubigirira isuku</w:t>
      </w:r>
    </w:p>
    <w:p w14:paraId="58A560BF" w14:textId="77777777" w:rsidR="00F01B5B" w:rsidRPr="00F01B5B" w:rsidRDefault="00F01B5B" w:rsidP="00F01B5B">
      <w:pPr>
        <w:spacing w:before="120"/>
        <w:ind w:left="270" w:right="717"/>
        <w:rPr>
          <w:rFonts w:ascii="Calibri" w:eastAsia="Calibri" w:hAnsi="Calibri" w:cs="Calibri"/>
          <w:i/>
          <w:sz w:val="28"/>
          <w:szCs w:val="28"/>
          <w:lang w:val="rw-RW"/>
        </w:rPr>
      </w:pPr>
      <w:r w:rsidRPr="00F01B5B">
        <w:rPr>
          <w:rFonts w:ascii="Calibri" w:eastAsia="Calibri" w:hAnsi="Calibri" w:cs="Calibri"/>
          <w:i/>
          <w:sz w:val="28"/>
          <w:szCs w:val="28"/>
          <w:lang w:val="rw-RW"/>
        </w:rPr>
        <w:t xml:space="preserve">Igihambaye mu kubungabunga ivyo bikoresho ni ukuvyoza imisi yose bihejeje gukoreshwa. </w:t>
      </w:r>
      <w:bookmarkStart w:id="0" w:name="_Hlk142655990"/>
      <w:r w:rsidRPr="00F01B5B">
        <w:rPr>
          <w:rFonts w:ascii="Calibri" w:eastAsia="Calibri" w:hAnsi="Calibri" w:cs="Calibri"/>
          <w:i/>
          <w:sz w:val="28"/>
          <w:szCs w:val="28"/>
          <w:lang w:val="rw-RW"/>
        </w:rPr>
        <w:t>Kwoza no gufata neza ivyo bikoresho biraheza bikagirira akamaro cane umuryango wanyu. Biratuma kandi umwana wanyu agira umutekano.</w:t>
      </w:r>
      <w:bookmarkEnd w:id="0"/>
    </w:p>
    <w:p w14:paraId="5B7D52C8" w14:textId="77777777" w:rsidR="00430631" w:rsidRPr="00F01B5B" w:rsidRDefault="00F01B5B" w:rsidP="00F01B5B">
      <w:pPr>
        <w:pStyle w:val="BodyText"/>
        <w:spacing w:before="120"/>
        <w:ind w:left="270" w:right="720" w:firstLine="0"/>
        <w:rPr>
          <w:sz w:val="28"/>
          <w:szCs w:val="28"/>
          <w:lang w:val="rw-RW"/>
        </w:rPr>
      </w:pPr>
      <w:r w:rsidRPr="00F01B5B">
        <w:rPr>
          <w:spacing w:val="-1"/>
          <w:sz w:val="28"/>
          <w:szCs w:val="28"/>
          <w:lang w:val="rw-RW"/>
        </w:rPr>
        <w:t>Mu gihe umaze kuronka ibikoresho, mu kugirira isuku ibikoresho, nimubanze musome neza hanyuma mukurikize ivyasabwe n’uruganda rwabikoze</w:t>
      </w:r>
      <w:r w:rsidRPr="00F01B5B">
        <w:rPr>
          <w:sz w:val="28"/>
          <w:szCs w:val="28"/>
          <w:lang w:val="rw-RW"/>
        </w:rPr>
        <w:t>.</w:t>
      </w:r>
      <w:r w:rsidRPr="00F01B5B">
        <w:rPr>
          <w:spacing w:val="-5"/>
          <w:sz w:val="28"/>
          <w:szCs w:val="28"/>
          <w:lang w:val="rw-RW"/>
        </w:rPr>
        <w:t xml:space="preserve"> Ni ukuvuga</w:t>
      </w:r>
      <w:r w:rsidRPr="00F01B5B">
        <w:rPr>
          <w:sz w:val="28"/>
          <w:szCs w:val="28"/>
          <w:lang w:val="rw-RW"/>
        </w:rPr>
        <w:t>:</w:t>
      </w:r>
    </w:p>
    <w:p w14:paraId="71DDA2DD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pacing w:val="-1"/>
          <w:sz w:val="28"/>
          <w:szCs w:val="28"/>
          <w:lang w:val="rw-RW"/>
        </w:rPr>
        <w:t>Mu guhanagura igikoresho uraheza ugakoresha agakoresho kagenewe guhanagura canke umuti, agatambara canke agaponji kabanje gucishwa mu mazi. Kirazira gukoresha umuti wonyene atagakoresho kagenewe guhanagura ibikoresho(EISC).</w:t>
      </w:r>
    </w:p>
    <w:p w14:paraId="5EBDDAD0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z w:val="28"/>
          <w:szCs w:val="28"/>
          <w:lang w:val="rw-RW"/>
        </w:rPr>
        <w:t>Irinde gusukako amazi menshi canke ngo ubinyukure cane birashobora gutuma igikoresho cononekara.</w:t>
      </w:r>
    </w:p>
    <w:p w14:paraId="3480585F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z w:val="28"/>
          <w:szCs w:val="28"/>
          <w:lang w:val="rw-RW"/>
        </w:rPr>
        <w:t>Uhejeje kwoza igikoresho, gihanagure ukoresheje agatambara</w:t>
      </w:r>
      <w:r w:rsidRPr="00F01B5B">
        <w:rPr>
          <w:spacing w:val="-1"/>
          <w:sz w:val="28"/>
          <w:szCs w:val="28"/>
          <w:lang w:val="rw-RW"/>
        </w:rPr>
        <w:t>.</w:t>
      </w:r>
    </w:p>
    <w:p w14:paraId="3ACB0330" w14:textId="77777777" w:rsidR="00430631" w:rsidRPr="00F01B5B" w:rsidRDefault="00430631">
      <w:pPr>
        <w:rPr>
          <w:rFonts w:ascii="Calibri" w:eastAsia="Calibri" w:hAnsi="Calibri" w:cs="Calibri"/>
          <w:sz w:val="20"/>
          <w:szCs w:val="20"/>
          <w:lang w:val="rw-RW"/>
        </w:rPr>
      </w:pPr>
    </w:p>
    <w:p w14:paraId="194617A4" w14:textId="77777777" w:rsidR="00430631" w:rsidRPr="00F01B5B" w:rsidRDefault="00430631">
      <w:pPr>
        <w:rPr>
          <w:rFonts w:ascii="Calibri" w:eastAsia="Calibri" w:hAnsi="Calibri" w:cs="Calibri"/>
          <w:sz w:val="20"/>
          <w:szCs w:val="20"/>
          <w:lang w:val="rw-RW"/>
        </w:rPr>
      </w:pPr>
    </w:p>
    <w:p w14:paraId="3105A1D5" w14:textId="77777777" w:rsidR="00430631" w:rsidRPr="00F01B5B" w:rsidRDefault="00430631">
      <w:pPr>
        <w:spacing w:before="5"/>
        <w:rPr>
          <w:rFonts w:ascii="Calibri" w:eastAsia="Calibri" w:hAnsi="Calibri" w:cs="Calibri"/>
          <w:sz w:val="18"/>
          <w:szCs w:val="18"/>
          <w:lang w:val="rw-RW"/>
        </w:rPr>
      </w:pPr>
    </w:p>
    <w:p w14:paraId="401E2525" w14:textId="77777777" w:rsidR="00734003" w:rsidRPr="00F01B5B" w:rsidRDefault="00734003">
      <w:pPr>
        <w:pStyle w:val="Heading1"/>
        <w:rPr>
          <w:lang w:val="rw-RW"/>
        </w:rPr>
      </w:pPr>
    </w:p>
    <w:p w14:paraId="5F83E231" w14:textId="77777777" w:rsidR="00CC34D8" w:rsidRPr="00F01B5B" w:rsidRDefault="00CC34D8">
      <w:pPr>
        <w:pStyle w:val="Heading1"/>
        <w:rPr>
          <w:lang w:val="rw-RW"/>
        </w:rPr>
      </w:pPr>
    </w:p>
    <w:p w14:paraId="61896543" w14:textId="77777777" w:rsidR="00CC34D8" w:rsidRPr="00F01B5B" w:rsidRDefault="00CC34D8">
      <w:pPr>
        <w:pStyle w:val="Heading1"/>
        <w:rPr>
          <w:lang w:val="rw-RW"/>
        </w:rPr>
      </w:pPr>
    </w:p>
    <w:p w14:paraId="6EFEB805" w14:textId="77777777" w:rsidR="00F01B5B" w:rsidRPr="00F01B5B" w:rsidRDefault="00F01B5B" w:rsidP="00F01B5B">
      <w:pPr>
        <w:pStyle w:val="Heading1"/>
        <w:spacing w:before="132"/>
        <w:ind w:left="270"/>
        <w:rPr>
          <w:b w:val="0"/>
          <w:bCs w:val="0"/>
          <w:lang w:val="rw-RW"/>
        </w:rPr>
      </w:pPr>
      <w:r w:rsidRPr="00F01B5B">
        <w:rPr>
          <w:lang w:val="rw-RW"/>
        </w:rPr>
        <w:t>Izindi mpanuro</w:t>
      </w:r>
    </w:p>
    <w:p w14:paraId="3CE67B3F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pacing w:val="-1"/>
          <w:sz w:val="28"/>
          <w:szCs w:val="28"/>
          <w:lang w:val="rw-RW"/>
        </w:rPr>
        <w:t>Igikoresho nicaba kidakora neza canke ubonye ko coba gifise akagorane nk’ivyuma usanga bidapfunze neza canke imigozi usanga atayiriko ni vyiza ko mubimenyesha umuhuzbikorwa wanyu abegereye.</w:t>
      </w:r>
    </w:p>
    <w:p w14:paraId="7112FB39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pacing w:val="-1"/>
          <w:sz w:val="28"/>
          <w:szCs w:val="28"/>
          <w:lang w:val="rw-RW"/>
        </w:rPr>
        <w:t>Mu gihe ico gikoresho gikoreshwa n’umuyagankuba w’ibateri, ni kukizimya umwanya kitariko kirakora</w:t>
      </w:r>
      <w:r w:rsidRPr="00F01B5B">
        <w:rPr>
          <w:sz w:val="28"/>
          <w:szCs w:val="28"/>
          <w:lang w:val="rw-RW"/>
        </w:rPr>
        <w:t>.</w:t>
      </w:r>
    </w:p>
    <w:p w14:paraId="003CA3A9" w14:textId="77777777" w:rsidR="00F01B5B" w:rsidRPr="00F01B5B" w:rsidRDefault="00F01B5B" w:rsidP="00F01B5B">
      <w:pPr>
        <w:pStyle w:val="BodyText"/>
        <w:numPr>
          <w:ilvl w:val="0"/>
          <w:numId w:val="2"/>
        </w:numPr>
        <w:spacing w:before="56"/>
        <w:ind w:left="576" w:right="720" w:hanging="288"/>
        <w:rPr>
          <w:sz w:val="28"/>
          <w:szCs w:val="28"/>
          <w:lang w:val="rw-RW"/>
        </w:rPr>
      </w:pPr>
      <w:r w:rsidRPr="00F01B5B">
        <w:rPr>
          <w:sz w:val="28"/>
          <w:szCs w:val="28"/>
          <w:lang w:val="rw-RW"/>
        </w:rPr>
        <w:t>Ibihimba vyaco nk’imigozi bashizeko umusi babiguha nk’ingurane hamwe n’umufiniko w’ibateri, bitegerezwa kugumako kugira ntibizimire</w:t>
      </w:r>
      <w:r w:rsidRPr="00F01B5B">
        <w:rPr>
          <w:spacing w:val="-1"/>
          <w:sz w:val="28"/>
          <w:szCs w:val="28"/>
          <w:lang w:val="rw-RW"/>
        </w:rPr>
        <w:t xml:space="preserve">. </w:t>
      </w:r>
    </w:p>
    <w:p w14:paraId="315F37E1" w14:textId="77777777" w:rsidR="00F01B5B" w:rsidRPr="00F01B5B" w:rsidRDefault="00F01B5B" w:rsidP="00F01B5B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rw-RW"/>
        </w:rPr>
      </w:pPr>
      <w:r w:rsidRPr="00F01B5B">
        <w:rPr>
          <w:rFonts w:ascii="Arial Narrow"/>
          <w:spacing w:val="-1"/>
          <w:sz w:val="28"/>
          <w:szCs w:val="28"/>
          <w:lang w:val="rw-RW"/>
        </w:rPr>
        <w:t>Abo mushobora kubaza amakuru ya CDSA:</w:t>
      </w:r>
    </w:p>
    <w:bookmarkStart w:id="1" w:name="_Hlk102660797"/>
    <w:p w14:paraId="2CEF7008" w14:textId="77777777" w:rsidR="00430631" w:rsidRPr="00F01B5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w-RW"/>
        </w:rPr>
      </w:pP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instrText xml:space="preserve"> FORMTEXT </w:instrTex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separate"/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end"/>
      </w:r>
      <w:bookmarkEnd w:id="1"/>
      <w:bookmarkEnd w:id="2"/>
    </w:p>
    <w:p w14:paraId="78A9BB18" w14:textId="77777777" w:rsidR="00430631" w:rsidRPr="00F01B5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w-RW"/>
        </w:rPr>
      </w:pP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instrText xml:space="preserve"> FORMTEXT </w:instrTex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separate"/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end"/>
      </w:r>
    </w:p>
    <w:p w14:paraId="227B7FE8" w14:textId="77777777" w:rsidR="00430631" w:rsidRPr="00F01B5B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rw-RW"/>
        </w:rPr>
      </w:pP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instrText xml:space="preserve"> FORMTEXT </w:instrTex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separate"/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end"/>
      </w:r>
    </w:p>
    <w:p w14:paraId="76E6A83E" w14:textId="77777777" w:rsidR="00430631" w:rsidRPr="00F01B5B" w:rsidRDefault="00F01B5B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rw-RW"/>
        </w:rPr>
      </w:pPr>
      <w:r w:rsidRPr="00F01B5B">
        <w:rPr>
          <w:rFonts w:ascii="Arial Narrow"/>
          <w:sz w:val="28"/>
          <w:szCs w:val="28"/>
          <w:lang w:val="rw-RW"/>
        </w:rPr>
        <w:t>Amazina ya EISC:</w:t>
      </w:r>
      <w:r w:rsidR="005E78BC" w:rsidRPr="00F01B5B">
        <w:rPr>
          <w:rFonts w:ascii="Arial Narrow"/>
          <w:sz w:val="28"/>
          <w:szCs w:val="28"/>
          <w:lang w:val="rw-RW"/>
        </w:rPr>
        <w:t xml:space="preserve"> </w:t>
      </w:r>
      <w:r w:rsidR="005E78BC"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F01B5B">
        <w:rPr>
          <w:rFonts w:ascii="Arial Narrow" w:eastAsia="Arial Narrow" w:hAnsi="Arial Narrow" w:cs="Arial Narrow"/>
          <w:sz w:val="28"/>
          <w:szCs w:val="28"/>
          <w:lang w:val="rw-RW"/>
        </w:rPr>
        <w:instrText xml:space="preserve"> FORMTEXT </w:instrText>
      </w:r>
      <w:r w:rsidR="005E78BC" w:rsidRPr="00F01B5B">
        <w:rPr>
          <w:rFonts w:ascii="Arial Narrow" w:eastAsia="Arial Narrow" w:hAnsi="Arial Narrow" w:cs="Arial Narrow"/>
          <w:sz w:val="28"/>
          <w:szCs w:val="28"/>
          <w:lang w:val="rw-RW"/>
        </w:rPr>
      </w:r>
      <w:r w:rsidR="005E78BC"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separate"/>
      </w:r>
      <w:r w:rsidR="005E78BC"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="005E78BC"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="005E78BC"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="005E78BC"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="005E78BC" w:rsidRPr="00F01B5B">
        <w:rPr>
          <w:rFonts w:ascii="Arial Narrow" w:eastAsia="Arial Narrow" w:hAnsi="Arial Narrow" w:cs="Arial Narrow"/>
          <w:noProof/>
          <w:sz w:val="28"/>
          <w:szCs w:val="28"/>
          <w:lang w:val="rw-RW"/>
        </w:rPr>
        <w:t> </w:t>
      </w:r>
      <w:r w:rsidR="005E78BC" w:rsidRPr="00F01B5B">
        <w:rPr>
          <w:rFonts w:ascii="Arial Narrow" w:eastAsia="Arial Narrow" w:hAnsi="Arial Narrow" w:cs="Arial Narrow"/>
          <w:sz w:val="28"/>
          <w:szCs w:val="28"/>
          <w:lang w:val="rw-RW"/>
        </w:rPr>
        <w:fldChar w:fldCharType="end"/>
      </w:r>
    </w:p>
    <w:p w14:paraId="09D13EE0" w14:textId="77777777" w:rsidR="00430631" w:rsidRPr="00F01B5B" w:rsidRDefault="00430631">
      <w:pPr>
        <w:spacing w:before="4"/>
        <w:rPr>
          <w:rFonts w:ascii="Arial Narrow" w:eastAsia="Arial Narrow" w:hAnsi="Arial Narrow" w:cs="Arial Narrow"/>
          <w:sz w:val="20"/>
          <w:szCs w:val="20"/>
          <w:lang w:val="rw-RW"/>
        </w:rPr>
      </w:pPr>
    </w:p>
    <w:p w14:paraId="3B65BDAA" w14:textId="77777777" w:rsidR="00430631" w:rsidRPr="00F01B5B" w:rsidRDefault="00430631">
      <w:pPr>
        <w:rPr>
          <w:rFonts w:ascii="Arial Narrow" w:eastAsia="Arial Narrow" w:hAnsi="Arial Narrow" w:cs="Arial Narrow"/>
          <w:sz w:val="20"/>
          <w:szCs w:val="20"/>
          <w:lang w:val="rw-RW"/>
        </w:rPr>
        <w:sectPr w:rsidR="00430631" w:rsidRPr="00F01B5B">
          <w:type w:val="continuous"/>
          <w:pgSz w:w="12240" w:h="15840"/>
          <w:pgMar w:top="480" w:right="300" w:bottom="0" w:left="420" w:header="720" w:footer="720" w:gutter="0"/>
          <w:cols w:space="720"/>
        </w:sectPr>
      </w:pPr>
    </w:p>
    <w:p w14:paraId="4929F5A1" w14:textId="77777777" w:rsidR="00F01B5B" w:rsidRPr="00F01B5B" w:rsidRDefault="00F01B5B" w:rsidP="00F01B5B">
      <w:pPr>
        <w:spacing w:before="240"/>
        <w:ind w:left="274" w:right="-187"/>
        <w:rPr>
          <w:rFonts w:ascii="Arial Narrow" w:eastAsia="Calibri" w:hAnsi="Arial Narrow" w:cs="Calibri"/>
          <w:sz w:val="20"/>
          <w:szCs w:val="20"/>
          <w:lang w:val="rw-RW"/>
        </w:rPr>
      </w:pPr>
      <w:r w:rsidRPr="00F01B5B">
        <w:rPr>
          <w:rFonts w:ascii="Arial Narrow" w:hAnsi="Arial Narrow"/>
          <w:color w:val="27415F"/>
          <w:spacing w:val="-1"/>
          <w:sz w:val="20"/>
          <w:szCs w:val="20"/>
          <w:lang w:val="rw-RW"/>
        </w:rPr>
        <w:t xml:space="preserve">Leta ya Carolina y’uburaruko </w:t>
      </w:r>
      <w:r w:rsidRPr="00F01B5B">
        <w:rPr>
          <w:rFonts w:ascii="Arial Narrow" w:hAnsi="Arial Narrow"/>
          <w:color w:val="27415F"/>
          <w:sz w:val="20"/>
          <w:szCs w:val="20"/>
          <w:lang w:val="rw-RW"/>
        </w:rPr>
        <w:t>|</w:t>
      </w:r>
      <w:r w:rsidRPr="00F01B5B">
        <w:rPr>
          <w:rFonts w:ascii="Arial Narrow" w:hAnsi="Arial Narrow"/>
          <w:color w:val="27415F"/>
          <w:spacing w:val="-1"/>
          <w:sz w:val="20"/>
          <w:szCs w:val="20"/>
          <w:lang w:val="rw-RW"/>
        </w:rPr>
        <w:t xml:space="preserve"> </w:t>
      </w:r>
      <w:r w:rsidRPr="00F01B5B">
        <w:rPr>
          <w:rFonts w:ascii="Arial Narrow" w:hAnsi="Arial Narrow"/>
          <w:color w:val="27415F"/>
          <w:sz w:val="20"/>
          <w:szCs w:val="20"/>
          <w:lang w:val="rw-RW"/>
        </w:rPr>
        <w:t>Igisata c’amagara y’abantu n’ukubagarukirako mu gihe c’ingorane</w:t>
      </w:r>
      <w:r w:rsidRPr="00F01B5B">
        <w:rPr>
          <w:rFonts w:ascii="Arial Narrow" w:hAnsi="Arial Narrow"/>
          <w:color w:val="27415F"/>
          <w:spacing w:val="36"/>
          <w:sz w:val="20"/>
          <w:szCs w:val="20"/>
          <w:lang w:val="rw-RW"/>
        </w:rPr>
        <w:t xml:space="preserve"> </w:t>
      </w:r>
      <w:hyperlink r:id="rId14">
        <w:r w:rsidRPr="00F01B5B">
          <w:rPr>
            <w:rFonts w:ascii="Arial Narrow" w:hAnsi="Arial Narrow"/>
            <w:color w:val="0000FF"/>
            <w:sz w:val="20"/>
            <w:szCs w:val="20"/>
            <w:u w:val="single" w:color="0000FF"/>
            <w:lang w:val="rw-RW"/>
          </w:rPr>
          <w:t>www.ncdhhs.gov</w:t>
        </w:r>
      </w:hyperlink>
      <w:r w:rsidRPr="00F01B5B">
        <w:rPr>
          <w:rFonts w:ascii="Arial Narrow" w:hAnsi="Arial Narrow"/>
          <w:color w:val="0000FF"/>
          <w:spacing w:val="29"/>
          <w:sz w:val="20"/>
          <w:szCs w:val="20"/>
          <w:lang w:val="rw-RW"/>
        </w:rPr>
        <w:t xml:space="preserve"> </w:t>
      </w:r>
      <w:r>
        <w:rPr>
          <w:rFonts w:ascii="Arial Narrow" w:hAnsi="Arial Narrow"/>
          <w:color w:val="0000FF"/>
          <w:spacing w:val="29"/>
          <w:sz w:val="20"/>
          <w:szCs w:val="20"/>
          <w:lang w:val="rw-RW"/>
        </w:rPr>
        <w:t xml:space="preserve">| </w:t>
      </w:r>
      <w:r w:rsidRPr="00F01B5B">
        <w:rPr>
          <w:rFonts w:ascii="Arial Narrow" w:hAnsi="Arial Narrow"/>
          <w:color w:val="27415F"/>
          <w:spacing w:val="-1"/>
          <w:sz w:val="20"/>
          <w:szCs w:val="20"/>
          <w:lang w:val="rw-RW"/>
        </w:rPr>
        <w:t>Igisata citaho ineza y’abana hamwe no kubaho neza kw’imiryango</w:t>
      </w:r>
      <w:r w:rsidRPr="00F01B5B">
        <w:rPr>
          <w:rFonts w:ascii="Arial Narrow" w:hAnsi="Arial Narrow"/>
          <w:color w:val="27415F"/>
          <w:spacing w:val="37"/>
          <w:sz w:val="20"/>
          <w:szCs w:val="20"/>
          <w:lang w:val="rw-RW"/>
        </w:rPr>
        <w:t xml:space="preserve"> </w:t>
      </w:r>
      <w:r w:rsidRPr="00F01B5B">
        <w:rPr>
          <w:rFonts w:ascii="Arial Narrow" w:hAnsi="Arial Narrow"/>
          <w:color w:val="27415F"/>
          <w:sz w:val="20"/>
          <w:szCs w:val="20"/>
          <w:lang w:val="rw-RW"/>
        </w:rPr>
        <w:t>|</w:t>
      </w:r>
      <w:r w:rsidRPr="00F01B5B">
        <w:rPr>
          <w:rFonts w:ascii="Arial Narrow" w:hAnsi="Arial Narrow"/>
          <w:color w:val="27415F"/>
          <w:spacing w:val="-1"/>
          <w:sz w:val="20"/>
          <w:szCs w:val="20"/>
          <w:lang w:val="rw-RW"/>
        </w:rPr>
        <w:t xml:space="preserve"> Umugwi wegereye kandi ukurikiranira hafi ibibazo vy’abana</w:t>
      </w:r>
    </w:p>
    <w:p w14:paraId="69C0F747" w14:textId="77777777" w:rsidR="00F01B5B" w:rsidRPr="00F01B5B" w:rsidRDefault="00F01B5B" w:rsidP="00F01B5B">
      <w:pPr>
        <w:spacing w:line="219" w:lineRule="exact"/>
        <w:ind w:left="270" w:right="-193"/>
        <w:rPr>
          <w:rFonts w:ascii="Arial Narrow" w:hAnsi="Arial Narrow"/>
          <w:color w:val="27415F"/>
          <w:spacing w:val="40"/>
          <w:sz w:val="20"/>
          <w:szCs w:val="20"/>
          <w:lang w:val="rw-RW"/>
        </w:rPr>
      </w:pPr>
      <w:r w:rsidRPr="00F01B5B">
        <w:rPr>
          <w:rFonts w:ascii="Arial Narrow" w:hAnsi="Arial Narrow"/>
          <w:color w:val="27415F"/>
          <w:sz w:val="20"/>
          <w:szCs w:val="20"/>
          <w:lang w:val="rw-RW"/>
        </w:rPr>
        <w:t>N.C.</w:t>
      </w:r>
      <w:r w:rsidRPr="00F01B5B">
        <w:rPr>
          <w:rFonts w:ascii="Arial Narrow" w:hAnsi="Arial Narrow"/>
          <w:color w:val="27415F"/>
          <w:spacing w:val="-1"/>
          <w:sz w:val="20"/>
          <w:szCs w:val="20"/>
          <w:lang w:val="rw-RW"/>
        </w:rPr>
        <w:t xml:space="preserve"> DHHS ni umukoresha atanga akazi n’amahirwe ku rugero rumwe kuri bose.</w:t>
      </w:r>
      <w:r w:rsidRPr="00F01B5B">
        <w:rPr>
          <w:rFonts w:ascii="Arial Narrow" w:hAnsi="Arial Narrow"/>
          <w:color w:val="27415F"/>
          <w:spacing w:val="40"/>
          <w:sz w:val="20"/>
          <w:szCs w:val="20"/>
          <w:lang w:val="rw-RW"/>
        </w:rPr>
        <w:t xml:space="preserve"> </w:t>
      </w:r>
    </w:p>
    <w:p w14:paraId="2ADB5E2C" w14:textId="77777777" w:rsidR="00430631" w:rsidRPr="00F01B5B" w:rsidRDefault="00F01B5B" w:rsidP="00F01B5B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  <w:lang w:val="rw-RW"/>
        </w:rPr>
      </w:pPr>
      <w:r w:rsidRPr="00F01B5B">
        <w:rPr>
          <w:rFonts w:ascii="Arial Narrow" w:hAnsi="Arial Narrow"/>
          <w:color w:val="27415F"/>
          <w:sz w:val="20"/>
          <w:szCs w:val="20"/>
          <w:lang w:val="rw-RW"/>
        </w:rPr>
        <w:t>12/11, 3/22, 1/23</w:t>
      </w:r>
      <w:r w:rsidR="00446BA9" w:rsidRPr="00F01B5B">
        <w:rPr>
          <w:lang w:val="rw-RW"/>
        </w:rPr>
        <w:br w:type="column"/>
      </w:r>
    </w:p>
    <w:p w14:paraId="3CB88FBB" w14:textId="77777777" w:rsidR="00430631" w:rsidRPr="00F01B5B" w:rsidRDefault="00000000" w:rsidP="009F4A40">
      <w:pPr>
        <w:spacing w:before="720"/>
        <w:ind w:left="360" w:right="162" w:hanging="11"/>
        <w:jc w:val="right"/>
        <w:rPr>
          <w:rFonts w:ascii="Calibri" w:eastAsia="Calibri" w:hAnsi="Calibri" w:cs="Calibri"/>
          <w:sz w:val="32"/>
          <w:szCs w:val="32"/>
          <w:lang w:val="rw-RW"/>
        </w:rPr>
      </w:pPr>
      <w:hyperlink r:id="rId15">
        <w:r w:rsidR="00446BA9" w:rsidRPr="00F01B5B">
          <w:rPr>
            <w:rFonts w:ascii="Calibri"/>
            <w:b/>
            <w:color w:val="E25B00"/>
            <w:spacing w:val="-3"/>
            <w:sz w:val="32"/>
            <w:lang w:val="rw-RW"/>
          </w:rPr>
          <w:t>www</w:t>
        </w:r>
        <w:r w:rsidR="00A2135C" w:rsidRPr="00F01B5B">
          <w:rPr>
            <w:rFonts w:ascii="Calibri"/>
            <w:b/>
            <w:color w:val="E25B00"/>
            <w:spacing w:val="-3"/>
            <w:sz w:val="32"/>
            <w:lang w:val="rw-RW"/>
          </w:rPr>
          <w:t>.ncdhhs.gov/itp-beearly</w:t>
        </w:r>
      </w:hyperlink>
    </w:p>
    <w:sectPr w:rsidR="00430631" w:rsidRPr="00F01B5B" w:rsidSect="00F01B5B">
      <w:type w:val="continuous"/>
      <w:pgSz w:w="12240" w:h="15840"/>
      <w:pgMar w:top="480" w:right="300" w:bottom="0" w:left="420" w:header="720" w:footer="720" w:gutter="0"/>
      <w:cols w:num="2" w:space="144" w:equalWidth="0">
        <w:col w:w="6624" w:space="144"/>
        <w:col w:w="47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 w:cryptProviderType="rsaAES" w:cryptAlgorithmClass="hash" w:cryptAlgorithmType="typeAny" w:cryptAlgorithmSid="14" w:cryptSpinCount="100000" w:hash="8wHgStKGZTvpFj04Q+mLsdt46z5epqJwo2Af6yRAWRynoUexHr5D71ZCYHCJwGP1OsTjpcZM2mH7L1cM91dQAQ==" w:salt="CxyquIjbq0wwheBRLH7eL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831"/>
    <w:rsid w:val="000736D5"/>
    <w:rsid w:val="000D73FD"/>
    <w:rsid w:val="000D759F"/>
    <w:rsid w:val="00190BA9"/>
    <w:rsid w:val="001A6F70"/>
    <w:rsid w:val="001F58E7"/>
    <w:rsid w:val="00211CBA"/>
    <w:rsid w:val="00226EAF"/>
    <w:rsid w:val="00262B89"/>
    <w:rsid w:val="002C2F6E"/>
    <w:rsid w:val="002F6AC0"/>
    <w:rsid w:val="003241A4"/>
    <w:rsid w:val="00430631"/>
    <w:rsid w:val="00440F7A"/>
    <w:rsid w:val="00446BA9"/>
    <w:rsid w:val="004D4153"/>
    <w:rsid w:val="00512C47"/>
    <w:rsid w:val="00537E87"/>
    <w:rsid w:val="005A741D"/>
    <w:rsid w:val="005B5F99"/>
    <w:rsid w:val="005D6844"/>
    <w:rsid w:val="005E78BC"/>
    <w:rsid w:val="00734003"/>
    <w:rsid w:val="007E577F"/>
    <w:rsid w:val="008078DE"/>
    <w:rsid w:val="008D787D"/>
    <w:rsid w:val="00990831"/>
    <w:rsid w:val="009B3D8D"/>
    <w:rsid w:val="009F4A40"/>
    <w:rsid w:val="00A2135C"/>
    <w:rsid w:val="00B37BF8"/>
    <w:rsid w:val="00CC34D8"/>
    <w:rsid w:val="00D26030"/>
    <w:rsid w:val="00DC5313"/>
    <w:rsid w:val="00DE0861"/>
    <w:rsid w:val="00E576A2"/>
    <w:rsid w:val="00E651F9"/>
    <w:rsid w:val="00F01B5B"/>
    <w:rsid w:val="00F0545F"/>
    <w:rsid w:val="00FD2DA2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7B5C"/>
  <w15:docId w15:val="{7AF92664-5223-4801-B5F7-3E7D0E5B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beearly.nc.gov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ncdhhs.go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bailey\AppData\Local\Temp\Temp1_Kirundi%20(KR).zip\AT%20Care%20&amp;%20Cleaning_K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 Care &amp; Cleaning_KR.dotx</Template>
  <TotalTime>1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Bailey, Andrea B.</dc:creator>
  <cp:lastModifiedBy>Bailey, Andrea B.</cp:lastModifiedBy>
  <cp:revision>1</cp:revision>
  <dcterms:created xsi:type="dcterms:W3CDTF">2023-08-15T19:21:00Z</dcterms:created>
  <dcterms:modified xsi:type="dcterms:W3CDTF">2023-08-15T19:22:00Z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</Properties>
</file>