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520F" w:rsidRPr="00277B2B" w:rsidRDefault="005E7E48" w:rsidP="00A02E3D">
      <w:pPr>
        <w:spacing w:before="360"/>
        <w:ind w:left="1800"/>
        <w:rPr>
          <w:rFonts w:ascii="Arial Narrow" w:eastAsia="Arial Narrow" w:hAnsi="Arial Narrow" w:cs="Arial Narrow"/>
          <w:sz w:val="24"/>
          <w:szCs w:val="24"/>
          <w:lang w:val="ru-RU"/>
        </w:rPr>
      </w:pPr>
      <w:r w:rsidRPr="00277B2B">
        <w:rPr>
          <w:rFonts w:ascii="Arial Narrow"/>
          <w:b/>
          <w:noProof/>
          <w:color w:val="FE6700"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11600E7" wp14:editId="73CAC33E">
                <wp:simplePos x="0" y="0"/>
                <wp:positionH relativeFrom="column">
                  <wp:posOffset>70757</wp:posOffset>
                </wp:positionH>
                <wp:positionV relativeFrom="paragraph">
                  <wp:posOffset>0</wp:posOffset>
                </wp:positionV>
                <wp:extent cx="7158990" cy="9403044"/>
                <wp:effectExtent l="0" t="0" r="3810" b="82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990" cy="9403044"/>
                          <a:chOff x="0" y="0"/>
                          <a:chExt cx="7159594" cy="9403513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547634" y="4254867"/>
                            <a:ext cx="1216025" cy="140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18" y="7207693"/>
                            <a:ext cx="1371600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2714" y="8838363"/>
                            <a:ext cx="1706880" cy="5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4109" y="4322588"/>
                            <a:ext cx="2345055" cy="1335405"/>
                          </a:xfrm>
                          <a:custGeom>
                            <a:avLst/>
                            <a:gdLst>
                              <a:gd name="connsiteX0" fmla="*/ 0 w 2345055"/>
                              <a:gd name="connsiteY0" fmla="*/ 0 h 1335405"/>
                              <a:gd name="connsiteX1" fmla="*/ 633165 w 2345055"/>
                              <a:gd name="connsiteY1" fmla="*/ 0 h 1335405"/>
                              <a:gd name="connsiteX2" fmla="*/ 1242879 w 2345055"/>
                              <a:gd name="connsiteY2" fmla="*/ 0 h 1335405"/>
                              <a:gd name="connsiteX3" fmla="*/ 2345055 w 2345055"/>
                              <a:gd name="connsiteY3" fmla="*/ 0 h 1335405"/>
                              <a:gd name="connsiteX4" fmla="*/ 2345055 w 2345055"/>
                              <a:gd name="connsiteY4" fmla="*/ 405073 h 1335405"/>
                              <a:gd name="connsiteX5" fmla="*/ 2345055 w 2345055"/>
                              <a:gd name="connsiteY5" fmla="*/ 876916 h 1335405"/>
                              <a:gd name="connsiteX6" fmla="*/ 2345055 w 2345055"/>
                              <a:gd name="connsiteY6" fmla="*/ 1335405 h 1335405"/>
                              <a:gd name="connsiteX7" fmla="*/ 1805692 w 2345055"/>
                              <a:gd name="connsiteY7" fmla="*/ 1335405 h 1335405"/>
                              <a:gd name="connsiteX8" fmla="*/ 1242879 w 2345055"/>
                              <a:gd name="connsiteY8" fmla="*/ 1335405 h 1335405"/>
                              <a:gd name="connsiteX9" fmla="*/ 726967 w 2345055"/>
                              <a:gd name="connsiteY9" fmla="*/ 1335405 h 1335405"/>
                              <a:gd name="connsiteX10" fmla="*/ 0 w 2345055"/>
                              <a:gd name="connsiteY10" fmla="*/ 1335405 h 1335405"/>
                              <a:gd name="connsiteX11" fmla="*/ 0 w 2345055"/>
                              <a:gd name="connsiteY11" fmla="*/ 876916 h 1335405"/>
                              <a:gd name="connsiteX12" fmla="*/ 0 w 2345055"/>
                              <a:gd name="connsiteY12" fmla="*/ 471843 h 1335405"/>
                              <a:gd name="connsiteX13" fmla="*/ 0 w 2345055"/>
                              <a:gd name="connsiteY13" fmla="*/ 0 h 1335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45055" h="1335405" fill="none" extrusionOk="0">
                                <a:moveTo>
                                  <a:pt x="0" y="0"/>
                                </a:moveTo>
                                <a:cubicBezTo>
                                  <a:pt x="194407" y="-2827"/>
                                  <a:pt x="436383" y="67458"/>
                                  <a:pt x="633165" y="0"/>
                                </a:cubicBezTo>
                                <a:cubicBezTo>
                                  <a:pt x="829947" y="-67458"/>
                                  <a:pt x="1010211" y="31149"/>
                                  <a:pt x="1242879" y="0"/>
                                </a:cubicBezTo>
                                <a:cubicBezTo>
                                  <a:pt x="1475547" y="-31149"/>
                                  <a:pt x="2021343" y="92859"/>
                                  <a:pt x="2345055" y="0"/>
                                </a:cubicBezTo>
                                <a:cubicBezTo>
                                  <a:pt x="2382842" y="194148"/>
                                  <a:pt x="2331370" y="209513"/>
                                  <a:pt x="2345055" y="405073"/>
                                </a:cubicBezTo>
                                <a:cubicBezTo>
                                  <a:pt x="2358740" y="600633"/>
                                  <a:pt x="2304836" y="692217"/>
                                  <a:pt x="2345055" y="876916"/>
                                </a:cubicBezTo>
                                <a:cubicBezTo>
                                  <a:pt x="2385274" y="1061615"/>
                                  <a:pt x="2332542" y="1203370"/>
                                  <a:pt x="2345055" y="1335405"/>
                                </a:cubicBezTo>
                                <a:cubicBezTo>
                                  <a:pt x="2135536" y="1385720"/>
                                  <a:pt x="2064782" y="1289467"/>
                                  <a:pt x="1805692" y="1335405"/>
                                </a:cubicBezTo>
                                <a:cubicBezTo>
                                  <a:pt x="1546602" y="1381343"/>
                                  <a:pt x="1398510" y="1288953"/>
                                  <a:pt x="1242879" y="1335405"/>
                                </a:cubicBezTo>
                                <a:cubicBezTo>
                                  <a:pt x="1087248" y="1381857"/>
                                  <a:pt x="882127" y="1304379"/>
                                  <a:pt x="726967" y="1335405"/>
                                </a:cubicBezTo>
                                <a:cubicBezTo>
                                  <a:pt x="571807" y="1366431"/>
                                  <a:pt x="260599" y="1260775"/>
                                  <a:pt x="0" y="1335405"/>
                                </a:cubicBezTo>
                                <a:cubicBezTo>
                                  <a:pt x="-12447" y="1139225"/>
                                  <a:pt x="20489" y="1013196"/>
                                  <a:pt x="0" y="876916"/>
                                </a:cubicBezTo>
                                <a:cubicBezTo>
                                  <a:pt x="-20489" y="740636"/>
                                  <a:pt x="17445" y="628042"/>
                                  <a:pt x="0" y="471843"/>
                                </a:cubicBezTo>
                                <a:cubicBezTo>
                                  <a:pt x="-17445" y="315644"/>
                                  <a:pt x="43753" y="141446"/>
                                  <a:pt x="0" y="0"/>
                                </a:cubicBezTo>
                                <a:close/>
                              </a:path>
                              <a:path w="2345055" h="1335405" stroke="0" extrusionOk="0">
                                <a:moveTo>
                                  <a:pt x="0" y="0"/>
                                </a:moveTo>
                                <a:cubicBezTo>
                                  <a:pt x="266242" y="-764"/>
                                  <a:pt x="417897" y="17875"/>
                                  <a:pt x="562813" y="0"/>
                                </a:cubicBezTo>
                                <a:cubicBezTo>
                                  <a:pt x="707729" y="-17875"/>
                                  <a:pt x="945584" y="35935"/>
                                  <a:pt x="1078725" y="0"/>
                                </a:cubicBezTo>
                                <a:cubicBezTo>
                                  <a:pt x="1211866" y="-35935"/>
                                  <a:pt x="1489579" y="30997"/>
                                  <a:pt x="1711890" y="0"/>
                                </a:cubicBezTo>
                                <a:cubicBezTo>
                                  <a:pt x="1934202" y="-30997"/>
                                  <a:pt x="2065595" y="52641"/>
                                  <a:pt x="2345055" y="0"/>
                                </a:cubicBezTo>
                                <a:cubicBezTo>
                                  <a:pt x="2348026" y="207571"/>
                                  <a:pt x="2298048" y="320043"/>
                                  <a:pt x="2345055" y="431781"/>
                                </a:cubicBezTo>
                                <a:cubicBezTo>
                                  <a:pt x="2392062" y="543519"/>
                                  <a:pt x="2338651" y="739846"/>
                                  <a:pt x="2345055" y="850208"/>
                                </a:cubicBezTo>
                                <a:cubicBezTo>
                                  <a:pt x="2351459" y="960570"/>
                                  <a:pt x="2296281" y="1209936"/>
                                  <a:pt x="2345055" y="1335405"/>
                                </a:cubicBezTo>
                                <a:cubicBezTo>
                                  <a:pt x="2107457" y="1366276"/>
                                  <a:pt x="2028926" y="1267838"/>
                                  <a:pt x="1758791" y="1335405"/>
                                </a:cubicBezTo>
                                <a:cubicBezTo>
                                  <a:pt x="1488656" y="1402972"/>
                                  <a:pt x="1442218" y="1329598"/>
                                  <a:pt x="1242879" y="1335405"/>
                                </a:cubicBezTo>
                                <a:cubicBezTo>
                                  <a:pt x="1043540" y="1341212"/>
                                  <a:pt x="948275" y="1279579"/>
                                  <a:pt x="656615" y="1335405"/>
                                </a:cubicBezTo>
                                <a:cubicBezTo>
                                  <a:pt x="364955" y="1391231"/>
                                  <a:pt x="222869" y="1314897"/>
                                  <a:pt x="0" y="1335405"/>
                                </a:cubicBezTo>
                                <a:cubicBezTo>
                                  <a:pt x="-37948" y="1204204"/>
                                  <a:pt x="44481" y="1112606"/>
                                  <a:pt x="0" y="903624"/>
                                </a:cubicBezTo>
                                <a:cubicBezTo>
                                  <a:pt x="-44481" y="694642"/>
                                  <a:pt x="7221" y="571319"/>
                                  <a:pt x="0" y="471843"/>
                                </a:cubicBezTo>
                                <a:cubicBezTo>
                                  <a:pt x="-7221" y="372367"/>
                                  <a:pt x="35905" y="2334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:rsidR="00734003" w:rsidRPr="00205B34" w:rsidRDefault="00205B34" w:rsidP="00CC34D8">
                              <w:pPr>
                                <w:ind w:left="187" w:right="187"/>
                                <w:jc w:val="center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205B34">
                                <w:rPr>
                                  <w:rFonts w:ascii="Arial Narrow" w:hAnsi="Arial Narrow" w:cs="Arial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ru-RU"/>
                                </w:rPr>
                                <w:t>Семьи и дети выиграют от вспомогательных технологий в библиотеке, если мы все уделим время надлежащему уходу и уборке.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600E7" id="Group 17" o:spid="_x0000_s1026" style="position:absolute;left:0;text-align:left;margin-left:5.55pt;margin-top:0;width:563.7pt;height:740.4pt;z-index:-251655680;mso-width-relative:margin;mso-height-relative:margin" coordsize="71595,940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9874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">
                  <v:imagedata r:id="rId10" o:title=""/>
                </v:shape>
                <v:shape id="Picture 10" o:spid="_x0000_s1028" type="#_x0000_t75" style="position:absolute;left:25476;top:42548;width:12160;height:14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">
                  <v:imagedata r:id="rId11" o:title=""/>
                </v:shape>
                <v:shape id="Picture 3" o:spid="_x0000_s1029" type="#_x0000_t75" style="position:absolute;left:3224;top:72076;width:13716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">
                  <v:imagedata r:id="rId12" o:title=""/>
                </v:shape>
                <v:shape id="Picture 2" o:spid="_x0000_s1030" type="#_x0000_t75" style="position:absolute;left:54527;top:88383;width:17068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">
                  <v:imagedata r:id="rId13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43141;top:43225;width:23450;height:13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" strokecolor="#f79646 [3209]" strokeweight="3pt">
                  <v:textbox>
                    <w:txbxContent>
                      <w:p w:rsidR="00734003" w:rsidRPr="00205B34" w:rsidRDefault="00205B34" w:rsidP="00CC34D8">
                        <w:pPr>
                          <w:ind w:left="187" w:right="187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  <w:lang w:val="ru-RU"/>
                          </w:rPr>
                        </w:pPr>
                        <w:r w:rsidRPr="00205B34">
                          <w:rPr>
                            <w:rFonts w:ascii="Arial Narrow" w:hAnsi="Arial Narrow" w:cs="Arial"/>
                            <w:b/>
                            <w:bCs/>
                            <w:i/>
                            <w:iCs/>
                            <w:sz w:val="24"/>
                            <w:szCs w:val="24"/>
                            <w:lang w:val="ru-RU"/>
                          </w:rPr>
                          <w:t>Семьи и дети выиграют от вспомогательных технологий в библиотеке, если мы все уделим время надлежащему уходу и уборке.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1CBA" w:rsidRPr="00277B2B">
        <w:rPr>
          <w:rFonts w:ascii="Arial Narrow"/>
          <w:b/>
          <w:noProof/>
          <w:color w:val="FE6700"/>
          <w:sz w:val="24"/>
          <w:szCs w:val="24"/>
          <w:lang w:val="ru-RU"/>
        </w:rPr>
        <w:drawing>
          <wp:anchor distT="0" distB="0" distL="114300" distR="114300" simplePos="0" relativeHeight="251659776" behindDoc="1" locked="0" layoutInCell="1" allowOverlap="1" wp14:anchorId="2FC4302B" wp14:editId="78560B6D">
            <wp:simplePos x="0" y="0"/>
            <wp:positionH relativeFrom="column">
              <wp:posOffset>0</wp:posOffset>
            </wp:positionH>
            <wp:positionV relativeFrom="paragraph">
              <wp:posOffset>5286</wp:posOffset>
            </wp:positionV>
            <wp:extent cx="7315200" cy="9564370"/>
            <wp:effectExtent l="0" t="0" r="0" b="0"/>
            <wp:wrapNone/>
            <wp:docPr id="16" name="Picture 1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>Программа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 xml:space="preserve"> 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>штата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 xml:space="preserve"> 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>Северная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 xml:space="preserve"> 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>Каролина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 xml:space="preserve"> 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>для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 xml:space="preserve"> 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>младенцев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 xml:space="preserve"> 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>и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 xml:space="preserve"> 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>детей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 xml:space="preserve"> 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>ясельного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 xml:space="preserve"> </w:t>
      </w:r>
      <w:r w:rsidR="00F1520F" w:rsidRPr="00277B2B">
        <w:rPr>
          <w:rFonts w:ascii="Arial Narrow"/>
          <w:b/>
          <w:color w:val="FE6700"/>
          <w:sz w:val="24"/>
          <w:szCs w:val="24"/>
          <w:lang w:val="ru-RU"/>
        </w:rPr>
        <w:t>возраста</w:t>
      </w:r>
    </w:p>
    <w:p w:rsidR="00F1520F" w:rsidRPr="00277B2B" w:rsidRDefault="00F1520F" w:rsidP="00A02E3D">
      <w:pPr>
        <w:ind w:left="1800"/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  <w:lang w:val="ru-RU"/>
        </w:rPr>
      </w:pPr>
      <w:r w:rsidRPr="00277B2B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  <w:lang w:val="ru-RU"/>
        </w:rPr>
        <w:t>"Чем раньше вы узнаете, тем лучше они будут расти"</w:t>
      </w:r>
    </w:p>
    <w:p w:rsidR="000E561A" w:rsidRPr="00277B2B" w:rsidRDefault="000E561A" w:rsidP="00A02E3D">
      <w:pPr>
        <w:ind w:left="1800"/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  <w:lang w:val="ru-RU"/>
        </w:rPr>
      </w:pPr>
    </w:p>
    <w:p w:rsidR="00F1520F" w:rsidRPr="00277B2B" w:rsidRDefault="00F1520F" w:rsidP="00A02E3D">
      <w:pPr>
        <w:ind w:left="1800"/>
        <w:rPr>
          <w:rFonts w:ascii="Georgia"/>
          <w:b/>
          <w:color w:val="E25B00"/>
          <w:spacing w:val="-1"/>
          <w:sz w:val="44"/>
          <w:lang w:val="ru-RU"/>
        </w:rPr>
      </w:pPr>
      <w:r w:rsidRPr="00277B2B">
        <w:rPr>
          <w:rFonts w:ascii="Georgia"/>
          <w:b/>
          <w:color w:val="E25B00"/>
          <w:spacing w:val="-1"/>
          <w:sz w:val="44"/>
          <w:lang w:val="ru-RU"/>
        </w:rPr>
        <w:t>Программа</w:t>
      </w:r>
      <w:r w:rsidRPr="00277B2B">
        <w:rPr>
          <w:rFonts w:ascii="Georgia"/>
          <w:b/>
          <w:color w:val="E25B00"/>
          <w:spacing w:val="-1"/>
          <w:sz w:val="44"/>
          <w:lang w:val="ru-RU"/>
        </w:rPr>
        <w:t xml:space="preserve"> </w:t>
      </w:r>
      <w:r w:rsidRPr="00277B2B">
        <w:rPr>
          <w:rFonts w:ascii="Georgia"/>
          <w:b/>
          <w:color w:val="E25B00"/>
          <w:spacing w:val="-1"/>
          <w:sz w:val="44"/>
          <w:lang w:val="ru-RU"/>
        </w:rPr>
        <w:t>аренды</w:t>
      </w:r>
      <w:r w:rsidRPr="00277B2B">
        <w:rPr>
          <w:rFonts w:ascii="Georgia"/>
          <w:b/>
          <w:color w:val="E25B00"/>
          <w:spacing w:val="-1"/>
          <w:sz w:val="44"/>
          <w:lang w:val="ru-RU"/>
        </w:rPr>
        <w:t xml:space="preserve"> </w:t>
      </w:r>
      <w:r w:rsidRPr="00277B2B">
        <w:rPr>
          <w:rFonts w:ascii="Georgia"/>
          <w:b/>
          <w:color w:val="E25B00"/>
          <w:spacing w:val="-1"/>
          <w:sz w:val="44"/>
          <w:lang w:val="ru-RU"/>
        </w:rPr>
        <w:t>вспомогательных</w:t>
      </w:r>
      <w:r w:rsidRPr="00277B2B">
        <w:rPr>
          <w:rFonts w:ascii="Georgia"/>
          <w:b/>
          <w:color w:val="E25B00"/>
          <w:spacing w:val="-1"/>
          <w:sz w:val="44"/>
          <w:lang w:val="ru-RU"/>
        </w:rPr>
        <w:t xml:space="preserve"> </w:t>
      </w:r>
      <w:r w:rsidRPr="00277B2B">
        <w:rPr>
          <w:rFonts w:ascii="Georgia"/>
          <w:b/>
          <w:color w:val="E25B00"/>
          <w:spacing w:val="-1"/>
          <w:sz w:val="44"/>
          <w:lang w:val="ru-RU"/>
        </w:rPr>
        <w:t>технологий</w:t>
      </w:r>
    </w:p>
    <w:p w:rsidR="00430631" w:rsidRPr="00277B2B" w:rsidRDefault="00430631" w:rsidP="00734003">
      <w:pPr>
        <w:ind w:left="1800"/>
        <w:rPr>
          <w:rFonts w:ascii="Georgia" w:eastAsia="Georgia" w:hAnsi="Georgia" w:cs="Georgia"/>
          <w:sz w:val="40"/>
          <w:szCs w:val="40"/>
          <w:lang w:val="ru-RU"/>
        </w:rPr>
      </w:pPr>
    </w:p>
    <w:p w:rsidR="00430631" w:rsidRPr="00277B2B" w:rsidRDefault="00F1520F" w:rsidP="00262B89">
      <w:pPr>
        <w:pStyle w:val="Heading1"/>
        <w:spacing w:before="360"/>
        <w:ind w:left="274"/>
        <w:rPr>
          <w:b w:val="0"/>
          <w:bCs w:val="0"/>
          <w:lang w:val="ru-RU"/>
        </w:rPr>
      </w:pPr>
      <w:r w:rsidRPr="00277B2B">
        <w:rPr>
          <w:color w:val="000000" w:themeColor="text1"/>
          <w:lang w:val="ru-RU"/>
        </w:rPr>
        <w:t xml:space="preserve">Советы </w:t>
      </w:r>
      <w:r w:rsidRPr="00277B2B">
        <w:rPr>
          <w:lang w:val="ru-RU"/>
        </w:rPr>
        <w:t>по уходу</w:t>
      </w:r>
    </w:p>
    <w:p w:rsidR="00430631" w:rsidRPr="00277B2B" w:rsidRDefault="00F1520F" w:rsidP="00F1520F">
      <w:pPr>
        <w:spacing w:before="187" w:line="285" w:lineRule="auto"/>
        <w:ind w:left="270" w:right="717"/>
        <w:rPr>
          <w:rFonts w:ascii="Calibri" w:eastAsia="Calibri" w:hAnsi="Calibri" w:cs="Calibri"/>
          <w:sz w:val="24"/>
          <w:szCs w:val="24"/>
          <w:lang w:val="ru-RU"/>
        </w:rPr>
      </w:pPr>
      <w:r w:rsidRPr="00277B2B">
        <w:rPr>
          <w:rFonts w:ascii="Calibri" w:eastAsia="Calibri" w:hAnsi="Calibri" w:cs="Calibri"/>
          <w:i/>
          <w:spacing w:val="-1"/>
          <w:sz w:val="24"/>
          <w:szCs w:val="24"/>
          <w:lang w:val="ru-RU"/>
        </w:rPr>
        <w:t>Важной частью ухода за средствами вспомогательных технологий является их чистка как после каждого использования, так и регулярно.  Правильный уход и очистка позволят вашей семье пользоваться ими в полной мере, и это обеспечит  безопасность вашего ребенка.</w:t>
      </w:r>
    </w:p>
    <w:p w:rsidR="00430631" w:rsidRPr="00277B2B" w:rsidRDefault="00F1520F" w:rsidP="00262B89">
      <w:pPr>
        <w:pStyle w:val="BodyText"/>
        <w:ind w:left="270" w:right="720" w:firstLine="0"/>
        <w:rPr>
          <w:sz w:val="23"/>
          <w:szCs w:val="23"/>
          <w:lang w:val="ru-RU"/>
        </w:rPr>
      </w:pPr>
      <w:r w:rsidRPr="00277B2B">
        <w:rPr>
          <w:sz w:val="23"/>
          <w:szCs w:val="23"/>
          <w:lang w:val="ru-RU"/>
        </w:rPr>
        <w:t>Следуйте инструкциям производителя по очистке устройства (при наличи). В противном случае:</w:t>
      </w:r>
    </w:p>
    <w:p w:rsidR="00430631" w:rsidRPr="00277B2B" w:rsidRDefault="00F1520F" w:rsidP="00F15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6" w:line="286" w:lineRule="auto"/>
        <w:ind w:left="576" w:right="720" w:hanging="288"/>
        <w:rPr>
          <w:color w:val="000000"/>
          <w:lang w:val="ru-RU"/>
        </w:rPr>
      </w:pPr>
      <w:r w:rsidRPr="00277B2B">
        <w:rPr>
          <w:rFonts w:ascii="Calibri" w:eastAsia="Calibri" w:hAnsi="Calibri" w:cs="Calibri"/>
          <w:color w:val="000000"/>
          <w:sz w:val="23"/>
          <w:szCs w:val="23"/>
          <w:lang w:val="ru-RU"/>
        </w:rPr>
        <w:t xml:space="preserve">Используйте чистящую салфетку или дезинфицирующее </w:t>
      </w:r>
      <w:r w:rsidRPr="00277B2B">
        <w:rPr>
          <w:rFonts w:ascii="Calibri" w:eastAsia="Calibri" w:hAnsi="Calibri" w:cs="Calibri"/>
          <w:color w:val="000000" w:themeColor="text1"/>
          <w:sz w:val="23"/>
          <w:szCs w:val="23"/>
          <w:lang w:val="ru-RU"/>
        </w:rPr>
        <w:t>средств</w:t>
      </w:r>
      <w:r w:rsidRPr="00277B2B">
        <w:rPr>
          <w:color w:val="000000" w:themeColor="text1"/>
          <w:sz w:val="23"/>
          <w:szCs w:val="23"/>
          <w:lang w:val="ru-RU"/>
        </w:rPr>
        <w:t xml:space="preserve">о, нанесенное </w:t>
      </w:r>
      <w:r w:rsidRPr="00277B2B">
        <w:rPr>
          <w:rFonts w:ascii="Calibri" w:eastAsia="Calibri" w:hAnsi="Calibri" w:cs="Calibri"/>
          <w:color w:val="000000" w:themeColor="text1"/>
          <w:sz w:val="23"/>
          <w:szCs w:val="23"/>
          <w:lang w:val="ru-RU"/>
        </w:rPr>
        <w:t>на бумажно</w:t>
      </w:r>
      <w:r w:rsidRPr="00277B2B">
        <w:rPr>
          <w:color w:val="000000" w:themeColor="text1"/>
          <w:sz w:val="23"/>
          <w:szCs w:val="23"/>
          <w:lang w:val="ru-RU"/>
        </w:rPr>
        <w:t xml:space="preserve">е </w:t>
      </w:r>
      <w:r w:rsidRPr="00277B2B">
        <w:rPr>
          <w:rFonts w:ascii="Calibri" w:eastAsia="Calibri" w:hAnsi="Calibri" w:cs="Calibri"/>
          <w:color w:val="000000" w:themeColor="text1"/>
          <w:sz w:val="23"/>
          <w:szCs w:val="23"/>
          <w:lang w:val="ru-RU"/>
        </w:rPr>
        <w:t xml:space="preserve">полотенце </w:t>
      </w:r>
      <w:r w:rsidRPr="00277B2B">
        <w:rPr>
          <w:rFonts w:ascii="Calibri" w:eastAsia="Calibri" w:hAnsi="Calibri" w:cs="Calibri"/>
          <w:color w:val="000000"/>
          <w:sz w:val="23"/>
          <w:szCs w:val="23"/>
          <w:lang w:val="ru-RU"/>
        </w:rPr>
        <w:t>или слегка влажн</w:t>
      </w:r>
      <w:r w:rsidRPr="00277B2B">
        <w:rPr>
          <w:sz w:val="23"/>
          <w:szCs w:val="23"/>
          <w:lang w:val="ru-RU"/>
        </w:rPr>
        <w:t>ую</w:t>
      </w:r>
      <w:r w:rsidRPr="00277B2B">
        <w:rPr>
          <w:rFonts w:ascii="Calibri" w:eastAsia="Calibri" w:hAnsi="Calibri" w:cs="Calibri"/>
          <w:color w:val="000000"/>
          <w:sz w:val="23"/>
          <w:szCs w:val="23"/>
          <w:lang w:val="ru-RU"/>
        </w:rPr>
        <w:t xml:space="preserve"> губк</w:t>
      </w:r>
      <w:r w:rsidRPr="00277B2B">
        <w:rPr>
          <w:sz w:val="23"/>
          <w:szCs w:val="23"/>
          <w:lang w:val="ru-RU"/>
        </w:rPr>
        <w:t>у</w:t>
      </w:r>
      <w:r w:rsidRPr="00277B2B">
        <w:rPr>
          <w:rFonts w:ascii="Calibri" w:eastAsia="Calibri" w:hAnsi="Calibri" w:cs="Calibri"/>
          <w:color w:val="000000"/>
          <w:sz w:val="23"/>
          <w:szCs w:val="23"/>
          <w:lang w:val="ru-RU"/>
        </w:rPr>
        <w:t>, чтобы очистить устройство. Не распыляйте чистящие средства непосредственно на устройство.</w:t>
      </w:r>
    </w:p>
    <w:p w:rsidR="00F1520F" w:rsidRPr="00277B2B" w:rsidRDefault="00F1520F" w:rsidP="00F15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6" w:line="286" w:lineRule="auto"/>
        <w:ind w:left="576" w:right="720" w:hanging="288"/>
        <w:rPr>
          <w:color w:val="000000"/>
          <w:lang w:val="ru-RU"/>
        </w:rPr>
      </w:pPr>
      <w:r w:rsidRPr="00277B2B">
        <w:rPr>
          <w:rFonts w:ascii="Calibri" w:eastAsia="Calibri" w:hAnsi="Calibri" w:cs="Calibri"/>
          <w:color w:val="000000"/>
          <w:sz w:val="23"/>
          <w:szCs w:val="23"/>
          <w:lang w:val="ru-RU"/>
        </w:rPr>
        <w:t>Избегайте использования слишком большого количества жидких или агрессивных чистящих средств, которые могут повредить устройство.</w:t>
      </w:r>
    </w:p>
    <w:p w:rsidR="00430631" w:rsidRPr="00277B2B" w:rsidRDefault="00205B34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3"/>
          <w:szCs w:val="23"/>
          <w:lang w:val="ru-RU"/>
        </w:rPr>
      </w:pPr>
      <w:r w:rsidRPr="00277B2B">
        <w:rPr>
          <w:sz w:val="23"/>
          <w:szCs w:val="23"/>
          <w:lang w:val="ru-RU"/>
        </w:rPr>
        <w:t>Протрите устройство тканью после очистки</w:t>
      </w:r>
      <w:r w:rsidR="00446BA9" w:rsidRPr="00277B2B">
        <w:rPr>
          <w:spacing w:val="-1"/>
          <w:sz w:val="23"/>
          <w:szCs w:val="23"/>
          <w:lang w:val="ru-RU"/>
        </w:rPr>
        <w:t>.</w:t>
      </w:r>
    </w:p>
    <w:p w:rsidR="00430631" w:rsidRPr="00277B2B" w:rsidRDefault="00430631">
      <w:pPr>
        <w:rPr>
          <w:rFonts w:ascii="Calibri" w:eastAsia="Calibri" w:hAnsi="Calibri" w:cs="Calibri"/>
          <w:sz w:val="23"/>
          <w:szCs w:val="23"/>
          <w:lang w:val="ru-RU"/>
        </w:rPr>
      </w:pPr>
    </w:p>
    <w:p w:rsidR="00430631" w:rsidRPr="00277B2B" w:rsidRDefault="00430631">
      <w:pPr>
        <w:rPr>
          <w:rFonts w:ascii="Calibri" w:eastAsia="Calibri" w:hAnsi="Calibri" w:cs="Calibri"/>
          <w:sz w:val="23"/>
          <w:szCs w:val="23"/>
          <w:lang w:val="ru-RU"/>
        </w:rPr>
      </w:pPr>
    </w:p>
    <w:p w:rsidR="00430631" w:rsidRPr="00277B2B" w:rsidRDefault="00430631">
      <w:pPr>
        <w:spacing w:before="5"/>
        <w:rPr>
          <w:rFonts w:ascii="Calibri" w:eastAsia="Calibri" w:hAnsi="Calibri" w:cs="Calibri"/>
          <w:sz w:val="23"/>
          <w:szCs w:val="23"/>
          <w:lang w:val="ru-RU"/>
        </w:rPr>
      </w:pPr>
    </w:p>
    <w:p w:rsidR="00734003" w:rsidRPr="00277B2B" w:rsidRDefault="00734003">
      <w:pPr>
        <w:pStyle w:val="Heading1"/>
        <w:rPr>
          <w:lang w:val="ru-RU"/>
        </w:rPr>
      </w:pPr>
    </w:p>
    <w:p w:rsidR="00CC34D8" w:rsidRPr="00277B2B" w:rsidRDefault="00CC34D8">
      <w:pPr>
        <w:pStyle w:val="Heading1"/>
        <w:rPr>
          <w:lang w:val="ru-RU"/>
        </w:rPr>
      </w:pPr>
    </w:p>
    <w:p w:rsidR="00CC34D8" w:rsidRPr="00277B2B" w:rsidRDefault="00CC34D8">
      <w:pPr>
        <w:pStyle w:val="Heading1"/>
        <w:rPr>
          <w:lang w:val="ru-RU"/>
        </w:rPr>
      </w:pPr>
    </w:p>
    <w:p w:rsidR="00CC34D8" w:rsidRPr="00277B2B" w:rsidRDefault="00CC34D8">
      <w:pPr>
        <w:pStyle w:val="Heading1"/>
        <w:rPr>
          <w:lang w:val="ru-RU"/>
        </w:rPr>
      </w:pPr>
    </w:p>
    <w:p w:rsidR="00F1520F" w:rsidRPr="00277B2B" w:rsidRDefault="00F1520F" w:rsidP="00F1520F">
      <w:pPr>
        <w:pStyle w:val="BodyText"/>
        <w:spacing w:before="56" w:line="286" w:lineRule="auto"/>
        <w:ind w:right="720"/>
        <w:rPr>
          <w:sz w:val="23"/>
          <w:szCs w:val="23"/>
          <w:lang w:val="ru-RU"/>
        </w:rPr>
      </w:pPr>
      <w:r w:rsidRPr="00277B2B">
        <w:rPr>
          <w:rFonts w:ascii="Arial Narrow" w:eastAsia="Arial Narrow" w:hAnsi="Arial Narrow"/>
          <w:b/>
          <w:bCs/>
          <w:spacing w:val="-2"/>
          <w:sz w:val="26"/>
          <w:szCs w:val="26"/>
          <w:lang w:val="ru-RU"/>
        </w:rPr>
        <w:t xml:space="preserve">Полезная информация </w:t>
      </w:r>
    </w:p>
    <w:p w:rsidR="00430631" w:rsidRPr="00277B2B" w:rsidRDefault="00CA0AF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1"/>
          <w:szCs w:val="21"/>
          <w:lang w:val="ru-RU"/>
        </w:rPr>
      </w:pPr>
      <w:r w:rsidRPr="00277B2B">
        <w:rPr>
          <w:spacing w:val="-1"/>
          <w:sz w:val="21"/>
          <w:szCs w:val="21"/>
          <w:lang w:val="ru-RU"/>
        </w:rPr>
        <w:t>Если устройство не работает должным образом или вы заметили какие-либо проблемы (например, незакрепленные детали, отсутствующие ремни), обратитесь к координатору службы раннего вмешательства (EISC).</w:t>
      </w:r>
    </w:p>
    <w:p w:rsidR="00430631" w:rsidRPr="00277B2B" w:rsidRDefault="00CA0AF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1"/>
          <w:szCs w:val="21"/>
          <w:lang w:val="ru-RU"/>
        </w:rPr>
      </w:pPr>
      <w:r w:rsidRPr="00277B2B">
        <w:rPr>
          <w:sz w:val="21"/>
          <w:szCs w:val="21"/>
          <w:lang w:val="ru-RU"/>
        </w:rPr>
        <w:t>Если устройство работает от батареи, выключайте его, когда оно не используется.</w:t>
      </w:r>
    </w:p>
    <w:p w:rsidR="00262B89" w:rsidRPr="00277B2B" w:rsidRDefault="00F1520F" w:rsidP="00CA0AF9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1"/>
          <w:szCs w:val="21"/>
          <w:lang w:val="ru-RU"/>
        </w:rPr>
      </w:pPr>
      <w:r w:rsidRPr="00277B2B">
        <w:rPr>
          <w:spacing w:val="-1"/>
          <w:sz w:val="21"/>
          <w:szCs w:val="21"/>
          <w:lang w:val="ru-RU"/>
        </w:rPr>
        <w:t>Во время использования арендуемого устрайства, хорошо закрепляется  части (ремни и крышки батарейного отсека), чтобы избежать их потери.</w:t>
      </w:r>
      <w:r w:rsidR="002C2F6E" w:rsidRPr="00277B2B">
        <w:rPr>
          <w:spacing w:val="-1"/>
          <w:sz w:val="21"/>
          <w:szCs w:val="21"/>
          <w:lang w:val="ru-RU"/>
        </w:rPr>
        <w:t xml:space="preserve"> </w:t>
      </w:r>
    </w:p>
    <w:p w:rsidR="00430631" w:rsidRPr="00277B2B" w:rsidRDefault="00CA0AF9" w:rsidP="001A6F70">
      <w:pPr>
        <w:pStyle w:val="BodyText"/>
        <w:ind w:left="3240" w:firstLine="0"/>
        <w:rPr>
          <w:rFonts w:ascii="Arial Narrow"/>
          <w:spacing w:val="-1"/>
          <w:sz w:val="21"/>
          <w:szCs w:val="21"/>
          <w:lang w:val="ru-RU"/>
        </w:rPr>
      </w:pPr>
      <w:r w:rsidRPr="00277B2B">
        <w:rPr>
          <w:rFonts w:ascii="Arial Narrow"/>
          <w:spacing w:val="-1"/>
          <w:sz w:val="21"/>
          <w:szCs w:val="21"/>
          <w:lang w:val="ru-RU"/>
        </w:rPr>
        <w:t>Контактная</w:t>
      </w:r>
      <w:r w:rsidRPr="00277B2B">
        <w:rPr>
          <w:rFonts w:ascii="Arial Narrow"/>
          <w:spacing w:val="-1"/>
          <w:sz w:val="21"/>
          <w:szCs w:val="21"/>
          <w:lang w:val="ru-RU"/>
        </w:rPr>
        <w:t xml:space="preserve"> </w:t>
      </w:r>
      <w:r w:rsidRPr="00277B2B">
        <w:rPr>
          <w:rFonts w:ascii="Arial Narrow"/>
          <w:spacing w:val="-1"/>
          <w:sz w:val="21"/>
          <w:szCs w:val="21"/>
          <w:lang w:val="ru-RU"/>
        </w:rPr>
        <w:t>информация</w:t>
      </w:r>
      <w:r w:rsidRPr="00277B2B">
        <w:rPr>
          <w:rFonts w:ascii="Arial Narrow"/>
          <w:spacing w:val="-1"/>
          <w:sz w:val="21"/>
          <w:szCs w:val="21"/>
          <w:lang w:val="ru-RU"/>
        </w:rPr>
        <w:t xml:space="preserve"> CDSA</w:t>
      </w:r>
      <w:r w:rsidR="00446BA9" w:rsidRPr="00277B2B">
        <w:rPr>
          <w:rFonts w:ascii="Arial Narrow"/>
          <w:spacing w:val="-1"/>
          <w:sz w:val="21"/>
          <w:szCs w:val="21"/>
          <w:lang w:val="ru-RU"/>
        </w:rPr>
        <w:t>:</w:t>
      </w:r>
    </w:p>
    <w:bookmarkStart w:id="0" w:name="_Hlk102660797"/>
    <w:p w:rsidR="00430631" w:rsidRPr="00277B2B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ru-RU"/>
        </w:rPr>
      </w:pP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instrText xml:space="preserve"> FORMTEXT </w:instrTex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separate"/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end"/>
      </w:r>
      <w:bookmarkEnd w:id="0"/>
      <w:bookmarkEnd w:id="1"/>
    </w:p>
    <w:p w:rsidR="00430631" w:rsidRPr="00277B2B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ru-RU"/>
        </w:rPr>
      </w:pP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instrText xml:space="preserve"> FORMTEXT </w:instrTex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separate"/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end"/>
      </w:r>
    </w:p>
    <w:p w:rsidR="00430631" w:rsidRPr="00277B2B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ru-RU"/>
        </w:rPr>
      </w:pP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instrText xml:space="preserve"> FORMTEXT </w:instrTex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separate"/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end"/>
      </w:r>
    </w:p>
    <w:p w:rsidR="00430631" w:rsidRPr="00277B2B" w:rsidRDefault="00446BA9" w:rsidP="00CA0AF9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  <w:lang w:val="ru-RU"/>
        </w:rPr>
      </w:pPr>
      <w:r w:rsidRPr="00277B2B">
        <w:rPr>
          <w:rFonts w:ascii="Arial Narrow"/>
          <w:spacing w:val="-1"/>
          <w:sz w:val="21"/>
          <w:szCs w:val="21"/>
          <w:lang w:val="ru-RU"/>
        </w:rPr>
        <w:t>EISC Name</w:t>
      </w:r>
      <w:r w:rsidRPr="00277B2B">
        <w:rPr>
          <w:rFonts w:ascii="Arial Narrow"/>
          <w:sz w:val="28"/>
          <w:szCs w:val="28"/>
          <w:lang w:val="ru-RU"/>
        </w:rPr>
        <w:t>:</w:t>
      </w:r>
      <w:r w:rsidR="005E78BC" w:rsidRPr="00277B2B">
        <w:rPr>
          <w:rFonts w:ascii="Arial Narrow"/>
          <w:sz w:val="28"/>
          <w:szCs w:val="28"/>
          <w:lang w:val="ru-RU"/>
        </w:rPr>
        <w:t xml:space="preserve"> </w:t>
      </w:r>
      <w:r w:rsidR="005E78BC"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E78BC" w:rsidRPr="00277B2B">
        <w:rPr>
          <w:rFonts w:ascii="Arial Narrow" w:eastAsia="Arial Narrow" w:hAnsi="Arial Narrow" w:cs="Arial Narrow"/>
          <w:sz w:val="28"/>
          <w:szCs w:val="28"/>
          <w:lang w:val="ru-RU"/>
        </w:rPr>
        <w:instrText xml:space="preserve"> FORMTEXT </w:instrText>
      </w:r>
      <w:r w:rsidR="005E78BC" w:rsidRPr="00277B2B">
        <w:rPr>
          <w:rFonts w:ascii="Arial Narrow" w:eastAsia="Arial Narrow" w:hAnsi="Arial Narrow" w:cs="Arial Narrow"/>
          <w:sz w:val="28"/>
          <w:szCs w:val="28"/>
          <w:lang w:val="ru-RU"/>
        </w:rPr>
      </w:r>
      <w:r w:rsidR="005E78BC"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separate"/>
      </w:r>
      <w:r w:rsidR="005E78BC"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="005E78BC"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="005E78BC"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="005E78BC"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="005E78BC" w:rsidRPr="00277B2B">
        <w:rPr>
          <w:rFonts w:ascii="Arial Narrow" w:eastAsia="Arial Narrow" w:hAnsi="Arial Narrow" w:cs="Arial Narrow"/>
          <w:sz w:val="28"/>
          <w:szCs w:val="28"/>
          <w:lang w:val="ru-RU"/>
        </w:rPr>
        <w:t> </w:t>
      </w:r>
      <w:r w:rsidR="005E78BC" w:rsidRPr="00277B2B">
        <w:rPr>
          <w:rFonts w:ascii="Arial Narrow" w:eastAsia="Arial Narrow" w:hAnsi="Arial Narrow" w:cs="Arial Narrow"/>
          <w:sz w:val="28"/>
          <w:szCs w:val="28"/>
          <w:lang w:val="ru-RU"/>
        </w:rPr>
        <w:fldChar w:fldCharType="end"/>
      </w:r>
    </w:p>
    <w:p w:rsidR="00430631" w:rsidRPr="00277B2B" w:rsidRDefault="00430631">
      <w:pPr>
        <w:rPr>
          <w:rFonts w:ascii="Arial Narrow" w:eastAsia="Arial Narrow" w:hAnsi="Arial Narrow" w:cs="Arial Narrow"/>
          <w:sz w:val="20"/>
          <w:szCs w:val="20"/>
          <w:lang w:val="ru-RU"/>
        </w:rPr>
        <w:sectPr w:rsidR="00430631" w:rsidRPr="00277B2B">
          <w:type w:val="continuous"/>
          <w:pgSz w:w="12240" w:h="15840"/>
          <w:pgMar w:top="480" w:right="300" w:bottom="0" w:left="420" w:header="720" w:footer="720" w:gutter="0"/>
          <w:cols w:space="720"/>
        </w:sectPr>
      </w:pPr>
    </w:p>
    <w:p w:rsidR="005E7E48" w:rsidRPr="00277B2B" w:rsidRDefault="005E7E48" w:rsidP="005E7E48">
      <w:pPr>
        <w:spacing w:line="307" w:lineRule="auto"/>
        <w:ind w:left="270" w:right="-1453"/>
        <w:rPr>
          <w:rFonts w:ascii="Arial Narrow" w:hAnsi="Arial Narrow"/>
          <w:color w:val="27415F"/>
          <w:sz w:val="20"/>
          <w:szCs w:val="20"/>
          <w:lang w:val="ru-RU"/>
        </w:rPr>
      </w:pPr>
    </w:p>
    <w:p w:rsidR="005E7E48" w:rsidRPr="00277B2B" w:rsidRDefault="005E7E48" w:rsidP="005E7E48">
      <w:pPr>
        <w:spacing w:line="307" w:lineRule="auto"/>
        <w:ind w:left="270" w:right="-1453"/>
        <w:rPr>
          <w:rFonts w:ascii="Arial Narrow" w:hAnsi="Arial Narrow"/>
          <w:color w:val="27415F"/>
          <w:sz w:val="20"/>
          <w:szCs w:val="20"/>
          <w:lang w:val="ru-RU"/>
        </w:rPr>
      </w:pPr>
    </w:p>
    <w:p w:rsidR="00430631" w:rsidRPr="00277B2B" w:rsidRDefault="00CA0AF9" w:rsidP="005E7E48">
      <w:pPr>
        <w:spacing w:line="307" w:lineRule="auto"/>
        <w:ind w:left="270" w:right="-1453"/>
        <w:rPr>
          <w:rFonts w:ascii="Arial Narrow" w:eastAsia="Calibri" w:hAnsi="Arial Narrow" w:cs="Calibri"/>
          <w:sz w:val="20"/>
          <w:szCs w:val="20"/>
          <w:lang w:val="ru-RU"/>
        </w:rPr>
      </w:pPr>
      <w:r w:rsidRPr="00277B2B">
        <w:rPr>
          <w:rFonts w:ascii="Arial Narrow" w:hAnsi="Arial Narrow"/>
          <w:color w:val="27415F"/>
          <w:sz w:val="20"/>
          <w:szCs w:val="20"/>
          <w:lang w:val="ru-RU"/>
        </w:rPr>
        <w:t>штат Северная Каролина | Департамент здравоохранения и социальных служб</w:t>
      </w:r>
      <w:r w:rsidR="00446BA9" w:rsidRPr="00277B2B">
        <w:rPr>
          <w:rFonts w:ascii="Arial Narrow" w:hAnsi="Arial Narrow"/>
          <w:color w:val="27415F"/>
          <w:sz w:val="20"/>
          <w:szCs w:val="20"/>
          <w:lang w:val="ru-RU"/>
        </w:rPr>
        <w:t xml:space="preserve"> </w:t>
      </w:r>
      <w:hyperlink r:id="rId15" w:history="1">
        <w:r w:rsidRPr="00277B2B">
          <w:rPr>
            <w:rStyle w:val="Hyperlink"/>
            <w:rFonts w:ascii="Arial Narrow" w:hAnsi="Arial Narrow"/>
            <w:sz w:val="20"/>
            <w:szCs w:val="20"/>
            <w:lang w:val="ru-RU"/>
          </w:rPr>
          <w:t>www.ncdhhs.gov</w:t>
        </w:r>
      </w:hyperlink>
      <w:r w:rsidR="00446BA9" w:rsidRPr="00277B2B">
        <w:rPr>
          <w:rFonts w:ascii="Arial Narrow" w:hAnsi="Arial Narrow"/>
          <w:color w:val="0000FF"/>
          <w:spacing w:val="29"/>
          <w:sz w:val="20"/>
          <w:szCs w:val="20"/>
          <w:lang w:val="ru-RU"/>
        </w:rPr>
        <w:t xml:space="preserve"> </w:t>
      </w:r>
      <w:r w:rsidR="001A6F70" w:rsidRPr="00277B2B">
        <w:rPr>
          <w:rFonts w:ascii="Arial Narrow" w:hAnsi="Arial Narrow"/>
          <w:color w:val="0000FF"/>
          <w:spacing w:val="29"/>
          <w:sz w:val="20"/>
          <w:szCs w:val="20"/>
          <w:lang w:val="ru-RU"/>
        </w:rPr>
        <w:br w:type="textWrapping" w:clear="all"/>
      </w:r>
      <w:r w:rsidRPr="00277B2B">
        <w:rPr>
          <w:rFonts w:ascii="Arial Narrow" w:hAnsi="Arial Narrow"/>
          <w:color w:val="27415F"/>
          <w:spacing w:val="-1"/>
          <w:sz w:val="20"/>
          <w:szCs w:val="20"/>
          <w:lang w:val="ru-RU"/>
        </w:rPr>
        <w:t>Отдел по делам семьи и детей</w:t>
      </w:r>
      <w:r w:rsidR="00446BA9" w:rsidRPr="00277B2B">
        <w:rPr>
          <w:rFonts w:ascii="Arial Narrow" w:hAnsi="Arial Narrow"/>
          <w:color w:val="27415F"/>
          <w:sz w:val="20"/>
          <w:szCs w:val="20"/>
          <w:lang w:val="ru-RU"/>
        </w:rPr>
        <w:t>|</w:t>
      </w:r>
      <w:r w:rsidR="00446BA9" w:rsidRPr="00277B2B">
        <w:rPr>
          <w:rFonts w:ascii="Arial Narrow" w:hAnsi="Arial Narrow"/>
          <w:color w:val="27415F"/>
          <w:spacing w:val="-1"/>
          <w:sz w:val="20"/>
          <w:szCs w:val="20"/>
          <w:lang w:val="ru-RU"/>
        </w:rPr>
        <w:t xml:space="preserve"> </w:t>
      </w:r>
      <w:r w:rsidRPr="00277B2B">
        <w:rPr>
          <w:rFonts w:ascii="Arial Narrow" w:hAnsi="Arial Narrow"/>
          <w:color w:val="27415F"/>
          <w:spacing w:val="-1"/>
          <w:sz w:val="20"/>
          <w:szCs w:val="20"/>
          <w:lang w:val="ru-RU"/>
        </w:rPr>
        <w:t>Секция раннего вмешательства</w:t>
      </w:r>
    </w:p>
    <w:p w:rsidR="00430631" w:rsidRPr="00277B2B" w:rsidRDefault="00446BA9" w:rsidP="005E7E48">
      <w:pPr>
        <w:spacing w:line="219" w:lineRule="exact"/>
        <w:ind w:left="270" w:right="-1453"/>
        <w:rPr>
          <w:rFonts w:ascii="Calibri" w:eastAsia="Calibri" w:hAnsi="Calibri" w:cs="Calibri"/>
          <w:sz w:val="24"/>
          <w:szCs w:val="24"/>
          <w:lang w:val="ru-RU"/>
        </w:rPr>
      </w:pPr>
      <w:r w:rsidRPr="00277B2B">
        <w:rPr>
          <w:rFonts w:ascii="Arial Narrow" w:hAnsi="Arial Narrow"/>
          <w:color w:val="27415F"/>
          <w:sz w:val="20"/>
          <w:szCs w:val="20"/>
          <w:lang w:val="ru-RU"/>
        </w:rPr>
        <w:t>N.C.</w:t>
      </w:r>
      <w:r w:rsidRPr="00277B2B">
        <w:rPr>
          <w:rFonts w:ascii="Arial Narrow" w:hAnsi="Arial Narrow"/>
          <w:color w:val="27415F"/>
          <w:spacing w:val="-1"/>
          <w:sz w:val="20"/>
          <w:szCs w:val="20"/>
          <w:lang w:val="ru-RU"/>
        </w:rPr>
        <w:t xml:space="preserve"> DHHS </w:t>
      </w:r>
      <w:r w:rsidR="00CA0AF9" w:rsidRPr="00277B2B">
        <w:rPr>
          <w:rFonts w:ascii="Arial Narrow" w:hAnsi="Arial Narrow"/>
          <w:color w:val="27415F"/>
          <w:spacing w:val="-1"/>
          <w:sz w:val="20"/>
          <w:szCs w:val="20"/>
          <w:lang w:val="ru-RU"/>
        </w:rPr>
        <w:t xml:space="preserve">N.C. DHHS является работодателем и поставщиком равных возможностей. </w:t>
      </w:r>
      <w:r w:rsidR="000654CB" w:rsidRPr="00277B2B">
        <w:rPr>
          <w:rFonts w:ascii="Arial Narrow" w:hAnsi="Arial Narrow"/>
          <w:color w:val="27415F"/>
          <w:sz w:val="20"/>
          <w:szCs w:val="20"/>
          <w:lang w:val="ru-RU"/>
        </w:rPr>
        <w:t>12/11, 3/22, 1/23</w:t>
      </w:r>
    </w:p>
    <w:p w:rsidR="00430631" w:rsidRPr="001A6F70" w:rsidRDefault="00277B2B" w:rsidP="00277B2B">
      <w:pPr>
        <w:spacing w:before="80"/>
        <w:ind w:right="-150" w:hanging="11"/>
        <w:jc w:val="right"/>
        <w:rPr>
          <w:rFonts w:ascii="Calibri" w:eastAsia="Calibri" w:hAnsi="Calibri" w:cs="Calibri"/>
          <w:sz w:val="32"/>
          <w:szCs w:val="32"/>
        </w:rPr>
      </w:pPr>
      <w:r>
        <w:t xml:space="preserve">  </w:t>
      </w:r>
      <w:hyperlink r:id="rId16">
        <w:r w:rsidR="00446BA9" w:rsidRPr="001A6F70">
          <w:rPr>
            <w:rFonts w:ascii="Calibri"/>
            <w:b/>
            <w:color w:val="E25B00"/>
            <w:spacing w:val="-3"/>
            <w:sz w:val="32"/>
          </w:rPr>
          <w:t>www</w:t>
        </w:r>
        <w:r>
          <w:rPr>
            <w:rFonts w:ascii="Calibri"/>
            <w:b/>
            <w:color w:val="E25B00"/>
            <w:spacing w:val="-3"/>
            <w:sz w:val="32"/>
          </w:rPr>
          <w:t>.ncdhhs.</w:t>
        </w:r>
        <w:r w:rsidR="00446BA9" w:rsidRPr="001A6F70">
          <w:rPr>
            <w:rFonts w:ascii="Calibri"/>
            <w:b/>
            <w:color w:val="E25B00"/>
            <w:spacing w:val="-3"/>
            <w:sz w:val="32"/>
          </w:rPr>
          <w:t>gov</w:t>
        </w:r>
      </w:hyperlink>
      <w:r>
        <w:rPr>
          <w:rFonts w:ascii="Calibri"/>
          <w:b/>
          <w:color w:val="E25B00"/>
          <w:spacing w:val="-3"/>
          <w:sz w:val="32"/>
        </w:rPr>
        <w:t>/itp-bearly</w:t>
      </w:r>
    </w:p>
    <w:sectPr w:rsidR="00430631" w:rsidRPr="001A6F70" w:rsidSect="005E7E48">
      <w:type w:val="continuous"/>
      <w:pgSz w:w="12240" w:h="15840"/>
      <w:pgMar w:top="480" w:right="630" w:bottom="0" w:left="420" w:header="720" w:footer="720" w:gutter="0"/>
      <w:cols w:space="20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54474"/>
    <w:multiLevelType w:val="multilevel"/>
    <w:tmpl w:val="BEA65604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•"/>
      <w:lvlJc w:val="left"/>
      <w:pPr>
        <w:ind w:left="2750" w:hanging="360"/>
      </w:pPr>
    </w:lvl>
    <w:lvl w:ilvl="2">
      <w:start w:val="1"/>
      <w:numFmt w:val="bullet"/>
      <w:lvlText w:val="•"/>
      <w:lvlJc w:val="left"/>
      <w:pPr>
        <w:ind w:left="3724" w:hanging="360"/>
      </w:pPr>
    </w:lvl>
    <w:lvl w:ilvl="3">
      <w:start w:val="1"/>
      <w:numFmt w:val="bullet"/>
      <w:lvlText w:val="•"/>
      <w:lvlJc w:val="left"/>
      <w:pPr>
        <w:ind w:left="4699" w:hanging="360"/>
      </w:pPr>
    </w:lvl>
    <w:lvl w:ilvl="4">
      <w:start w:val="1"/>
      <w:numFmt w:val="bullet"/>
      <w:lvlText w:val="•"/>
      <w:lvlJc w:val="left"/>
      <w:pPr>
        <w:ind w:left="5673" w:hanging="360"/>
      </w:pPr>
    </w:lvl>
    <w:lvl w:ilvl="5">
      <w:start w:val="1"/>
      <w:numFmt w:val="bullet"/>
      <w:lvlText w:val="•"/>
      <w:lvlJc w:val="left"/>
      <w:pPr>
        <w:ind w:left="6648" w:hanging="360"/>
      </w:pPr>
    </w:lvl>
    <w:lvl w:ilvl="6">
      <w:start w:val="1"/>
      <w:numFmt w:val="bullet"/>
      <w:lvlText w:val="•"/>
      <w:lvlJc w:val="left"/>
      <w:pPr>
        <w:ind w:left="7622" w:hanging="360"/>
      </w:pPr>
    </w:lvl>
    <w:lvl w:ilvl="7">
      <w:start w:val="1"/>
      <w:numFmt w:val="bullet"/>
      <w:lvlText w:val="•"/>
      <w:lvlJc w:val="left"/>
      <w:pPr>
        <w:ind w:left="8596" w:hanging="360"/>
      </w:pPr>
    </w:lvl>
    <w:lvl w:ilvl="8">
      <w:start w:val="1"/>
      <w:numFmt w:val="bullet"/>
      <w:lvlText w:val="•"/>
      <w:lvlJc w:val="left"/>
      <w:pPr>
        <w:ind w:left="9571" w:hanging="360"/>
      </w:pPr>
    </w:lvl>
  </w:abstractNum>
  <w:abstractNum w:abstractNumId="1" w15:restartNumberingAfterBreak="0">
    <w:nsid w:val="506B5A9B"/>
    <w:multiLevelType w:val="hybridMultilevel"/>
    <w:tmpl w:val="452E6D7C"/>
    <w:lvl w:ilvl="0" w:tplc="A5229A4E">
      <w:start w:val="1"/>
      <w:numFmt w:val="bullet"/>
      <w:lvlText w:val=""/>
      <w:lvlJc w:val="left"/>
      <w:pPr>
        <w:ind w:left="556" w:hanging="360"/>
      </w:pPr>
      <w:rPr>
        <w:rFonts w:ascii="Symbol" w:eastAsia="Symbol" w:hAnsi="Symbol" w:hint="default"/>
        <w:sz w:val="20"/>
        <w:szCs w:val="20"/>
      </w:rPr>
    </w:lvl>
    <w:lvl w:ilvl="1" w:tplc="2DFA331C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2C8AF95E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3" w:tplc="412494EC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4" w:tplc="868ACD70">
      <w:start w:val="1"/>
      <w:numFmt w:val="bullet"/>
      <w:lvlText w:val="•"/>
      <w:lvlJc w:val="left"/>
      <w:pPr>
        <w:ind w:left="4942" w:hanging="360"/>
      </w:pPr>
      <w:rPr>
        <w:rFonts w:hint="default"/>
      </w:rPr>
    </w:lvl>
    <w:lvl w:ilvl="5" w:tplc="E3A4CE26">
      <w:start w:val="1"/>
      <w:numFmt w:val="bullet"/>
      <w:lvlText w:val="•"/>
      <w:lvlJc w:val="left"/>
      <w:pPr>
        <w:ind w:left="6038" w:hanging="360"/>
      </w:pPr>
      <w:rPr>
        <w:rFonts w:hint="default"/>
      </w:rPr>
    </w:lvl>
    <w:lvl w:ilvl="6" w:tplc="06067D7E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E4729A26">
      <w:start w:val="1"/>
      <w:numFmt w:val="bullet"/>
      <w:lvlText w:val="•"/>
      <w:lvlJc w:val="left"/>
      <w:pPr>
        <w:ind w:left="8231" w:hanging="360"/>
      </w:pPr>
      <w:rPr>
        <w:rFonts w:hint="default"/>
      </w:rPr>
    </w:lvl>
    <w:lvl w:ilvl="8" w:tplc="440E3EC6">
      <w:start w:val="1"/>
      <w:numFmt w:val="bullet"/>
      <w:lvlText w:val="•"/>
      <w:lvlJc w:val="left"/>
      <w:pPr>
        <w:ind w:left="9327" w:hanging="360"/>
      </w:pPr>
      <w:rPr>
        <w:rFonts w:hint="default"/>
      </w:rPr>
    </w:lvl>
  </w:abstractNum>
  <w:abstractNum w:abstractNumId="2" w15:restartNumberingAfterBreak="0">
    <w:nsid w:val="610C4C83"/>
    <w:multiLevelType w:val="hybridMultilevel"/>
    <w:tmpl w:val="13D4180E"/>
    <w:lvl w:ilvl="0" w:tplc="161EBCFE">
      <w:start w:val="1"/>
      <w:numFmt w:val="bullet"/>
      <w:lvlText w:val=""/>
      <w:lvlJc w:val="left"/>
      <w:pPr>
        <w:ind w:left="1776" w:hanging="360"/>
      </w:pPr>
      <w:rPr>
        <w:rFonts w:ascii="Symbol" w:eastAsia="Symbol" w:hAnsi="Symbol" w:hint="default"/>
        <w:sz w:val="20"/>
        <w:szCs w:val="20"/>
      </w:rPr>
    </w:lvl>
    <w:lvl w:ilvl="1" w:tplc="F31AE9DC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2" w:tplc="2158754E">
      <w:start w:val="1"/>
      <w:numFmt w:val="bullet"/>
      <w:lvlText w:val="•"/>
      <w:lvlJc w:val="left"/>
      <w:pPr>
        <w:ind w:left="3724" w:hanging="360"/>
      </w:pPr>
      <w:rPr>
        <w:rFonts w:hint="default"/>
      </w:rPr>
    </w:lvl>
    <w:lvl w:ilvl="3" w:tplc="95740DFC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4" w:tplc="C374C4AA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5" w:tplc="531E0848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6" w:tplc="28E2C012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  <w:lvl w:ilvl="7" w:tplc="085C075E">
      <w:start w:val="1"/>
      <w:numFmt w:val="bullet"/>
      <w:lvlText w:val="•"/>
      <w:lvlJc w:val="left"/>
      <w:pPr>
        <w:ind w:left="8596" w:hanging="360"/>
      </w:pPr>
      <w:rPr>
        <w:rFonts w:hint="default"/>
      </w:rPr>
    </w:lvl>
    <w:lvl w:ilvl="8" w:tplc="0758FA94">
      <w:start w:val="1"/>
      <w:numFmt w:val="bullet"/>
      <w:lvlText w:val="•"/>
      <w:lvlJc w:val="left"/>
      <w:pPr>
        <w:ind w:left="9571" w:hanging="360"/>
      </w:pPr>
      <w:rPr>
        <w:rFonts w:hint="default"/>
      </w:rPr>
    </w:lvl>
  </w:abstractNum>
  <w:num w:numId="1" w16cid:durableId="1557546309">
    <w:abstractNumId w:val="1"/>
  </w:num>
  <w:num w:numId="2" w16cid:durableId="1884168242">
    <w:abstractNumId w:val="2"/>
  </w:num>
  <w:num w:numId="3" w16cid:durableId="699742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1" w:cryptProviderType="rsaAES" w:cryptAlgorithmClass="hash" w:cryptAlgorithmType="typeAny" w:cryptAlgorithmSid="14" w:cryptSpinCount="100000" w:hash="NvbRThIC4J6huEW+J4sp7h+mw95bNtvP67kUj+IDMSQZfKE+jtl7r7ayUp7SGYKWE7gmT+a0Ekr4DIrFR/JnRg==" w:salt="yM/sKbYwcrJX2z4MEiCXh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F6A"/>
    <w:rsid w:val="000654CB"/>
    <w:rsid w:val="000D73FD"/>
    <w:rsid w:val="000D759F"/>
    <w:rsid w:val="000E561A"/>
    <w:rsid w:val="00190BA9"/>
    <w:rsid w:val="001A6F70"/>
    <w:rsid w:val="00205B34"/>
    <w:rsid w:val="00211CBA"/>
    <w:rsid w:val="00226EAF"/>
    <w:rsid w:val="00262B89"/>
    <w:rsid w:val="00277B2B"/>
    <w:rsid w:val="002C2F6E"/>
    <w:rsid w:val="002F6AC0"/>
    <w:rsid w:val="003C6F6A"/>
    <w:rsid w:val="00430631"/>
    <w:rsid w:val="00440F7A"/>
    <w:rsid w:val="00446BA9"/>
    <w:rsid w:val="004929B3"/>
    <w:rsid w:val="004D4153"/>
    <w:rsid w:val="00512C47"/>
    <w:rsid w:val="00537E87"/>
    <w:rsid w:val="005A741D"/>
    <w:rsid w:val="005D6844"/>
    <w:rsid w:val="005E78BC"/>
    <w:rsid w:val="005E7E48"/>
    <w:rsid w:val="00734003"/>
    <w:rsid w:val="007E577F"/>
    <w:rsid w:val="008078DE"/>
    <w:rsid w:val="008D787D"/>
    <w:rsid w:val="009B3D8D"/>
    <w:rsid w:val="00A02E3D"/>
    <w:rsid w:val="00A5706A"/>
    <w:rsid w:val="00B37BF8"/>
    <w:rsid w:val="00BC679F"/>
    <w:rsid w:val="00CA0AF9"/>
    <w:rsid w:val="00CC34D8"/>
    <w:rsid w:val="00D26030"/>
    <w:rsid w:val="00DC5313"/>
    <w:rsid w:val="00DE0861"/>
    <w:rsid w:val="00E576A2"/>
    <w:rsid w:val="00E651F9"/>
    <w:rsid w:val="00F0545F"/>
    <w:rsid w:val="00F1520F"/>
    <w:rsid w:val="00F479E3"/>
    <w:rsid w:val="00F855C6"/>
    <w:rsid w:val="00FD2DA2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10015"/>
  <w15:docId w15:val="{10762B1A-86F8-46B2-8D1C-848DBEEB9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196"/>
      <w:outlineLvl w:val="0"/>
    </w:pPr>
    <w:rPr>
      <w:rFonts w:ascii="Arial Narrow" w:eastAsia="Arial Narrow" w:hAnsi="Arial Narrow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734003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340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65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eearly.nc.gov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ncdhhs.gov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bailey\AppData\Local\Temp\Temp1_Russian%20(RU).zip\AT%20Care%20&amp;%20Cleaning_R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1F611-7506-4464-93F6-50B70DAF5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 Care &amp; Cleaning_RU.dotx</Template>
  <TotalTime>0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 Care &amp; Cleaning</vt:lpstr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 Care &amp; Cleaning</dc:title>
  <dc:creator>Bailey, Andrea B.</dc:creator>
  <cp:lastModifiedBy>Bailey, Andrea B.</cp:lastModifiedBy>
  <cp:revision>1</cp:revision>
  <cp:lastPrinted>2023-05-29T04:13:00Z</cp:lastPrinted>
  <dcterms:created xsi:type="dcterms:W3CDTF">2023-08-09T19:09:00Z</dcterms:created>
  <dcterms:modified xsi:type="dcterms:W3CDTF">2023-08-09T19:09:00Z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2014-04-09T00:00:00Z</vt:filetime>
  </property>
  <property fmtid="{D5CDD505-2E9C-101B-9397-08002B2CF9AE}" pid="3" name="LastSaved">
    <vt:filetime>2020-05-05T00:00:00Z</vt:filetime>
  </property>
</Properties>
</file>