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E4EBB" w14:textId="77777777" w:rsidR="00430631" w:rsidRPr="00253412" w:rsidRDefault="00724527" w:rsidP="00DE25D8">
      <w:pPr>
        <w:spacing w:before="360" w:line="235" w:lineRule="auto"/>
        <w:ind w:left="1800"/>
        <w:rPr>
          <w:rFonts w:ascii="Arial" w:eastAsia="Arial Narrow" w:hAnsi="Arial" w:cs="Arial Narrow"/>
          <w:sz w:val="24"/>
          <w:szCs w:val="24"/>
        </w:rPr>
      </w:pPr>
      <w:r w:rsidRPr="00253412">
        <w:rPr>
          <w:rFonts w:ascii="Arial" w:hAnsi="Arial"/>
          <w:b/>
          <w:noProof/>
          <w:color w:val="FE6700"/>
          <w:sz w:val="24"/>
          <w:szCs w:val="24"/>
        </w:rPr>
        <mc:AlternateContent>
          <mc:Choice Requires="wpg">
            <w:drawing>
              <wp:anchor distT="0" distB="0" distL="114300" distR="114300" simplePos="0" relativeHeight="251660800" behindDoc="1" locked="0" layoutInCell="1" allowOverlap="1" wp14:anchorId="39906E0F" wp14:editId="74DAF968">
                <wp:simplePos x="0" y="0"/>
                <wp:positionH relativeFrom="column">
                  <wp:posOffset>65314</wp:posOffset>
                </wp:positionH>
                <wp:positionV relativeFrom="paragraph">
                  <wp:posOffset>0</wp:posOffset>
                </wp:positionV>
                <wp:extent cx="7044690" cy="9312275"/>
                <wp:effectExtent l="0" t="0" r="0" b="3175"/>
                <wp:wrapNone/>
                <wp:docPr id="17" name="Group 17"/>
                <wp:cNvGraphicFramePr/>
                <a:graphic xmlns:a="http://schemas.openxmlformats.org/drawingml/2006/main">
                  <a:graphicData uri="http://schemas.microsoft.com/office/word/2010/wordprocessingGroup">
                    <wpg:wgp>
                      <wpg:cNvGrpSpPr/>
                      <wpg:grpSpPr>
                        <a:xfrm>
                          <a:off x="0" y="0"/>
                          <a:ext cx="7044690" cy="9312275"/>
                          <a:chOff x="0" y="0"/>
                          <a:chExt cx="7045284" cy="9312734"/>
                        </a:xfrm>
                      </wpg:grpSpPr>
                      <pic:pic xmlns:pic="http://schemas.openxmlformats.org/drawingml/2006/picture">
                        <pic:nvPicPr>
                          <pic:cNvPr id="5" name="Picture 1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987425" cy="1435100"/>
                          </a:xfrm>
                          <a:prstGeom prst="rect">
                            <a:avLst/>
                          </a:prstGeom>
                          <a:noFill/>
                        </pic:spPr>
                      </pic:pic>
                      <pic:pic xmlns:pic="http://schemas.openxmlformats.org/drawingml/2006/picture">
                        <pic:nvPicPr>
                          <pic:cNvPr id="7" name="Picture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flipH="1">
                            <a:off x="2672830" y="4113346"/>
                            <a:ext cx="1216025" cy="1407795"/>
                          </a:xfrm>
                          <a:prstGeom prst="rect">
                            <a:avLst/>
                          </a:prstGeom>
                          <a:noFill/>
                        </pic:spPr>
                      </pic:pic>
                      <pic:pic xmlns:pic="http://schemas.openxmlformats.org/drawingml/2006/picture">
                        <pic:nvPicPr>
                          <pic:cNvPr id="13"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322418" y="7669332"/>
                            <a:ext cx="1371600" cy="1160780"/>
                          </a:xfrm>
                          <a:prstGeom prst="rect">
                            <a:avLst/>
                          </a:prstGeom>
                          <a:noFill/>
                        </pic:spPr>
                      </pic:pic>
                      <pic:pic xmlns:pic="http://schemas.openxmlformats.org/drawingml/2006/picture">
                        <pic:nvPicPr>
                          <pic:cNvPr id="2" name="Picture 2"/>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338404" y="8747584"/>
                            <a:ext cx="1706880" cy="565150"/>
                          </a:xfrm>
                          <a:prstGeom prst="rect">
                            <a:avLst/>
                          </a:prstGeom>
                        </pic:spPr>
                      </pic:pic>
                      <wps:wsp>
                        <wps:cNvPr id="217" name="Text Box 2"/>
                        <wps:cNvSpPr txBox="1">
                          <a:spLocks noChangeArrowheads="1"/>
                        </wps:cNvSpPr>
                        <wps:spPr bwMode="auto">
                          <a:xfrm>
                            <a:off x="4098819" y="4113346"/>
                            <a:ext cx="2559982" cy="1399415"/>
                          </a:xfrm>
                          <a:custGeom>
                            <a:avLst/>
                            <a:gdLst>
                              <a:gd name="connsiteX0" fmla="*/ 0 w 2345055"/>
                              <a:gd name="connsiteY0" fmla="*/ 0 h 1399415"/>
                              <a:gd name="connsiteX1" fmla="*/ 633165 w 2345055"/>
                              <a:gd name="connsiteY1" fmla="*/ 0 h 1399415"/>
                              <a:gd name="connsiteX2" fmla="*/ 1242879 w 2345055"/>
                              <a:gd name="connsiteY2" fmla="*/ 0 h 1399415"/>
                              <a:gd name="connsiteX3" fmla="*/ 2345055 w 2345055"/>
                              <a:gd name="connsiteY3" fmla="*/ 0 h 1399415"/>
                              <a:gd name="connsiteX4" fmla="*/ 2345055 w 2345055"/>
                              <a:gd name="connsiteY4" fmla="*/ 424489 h 1399415"/>
                              <a:gd name="connsiteX5" fmla="*/ 2345055 w 2345055"/>
                              <a:gd name="connsiteY5" fmla="*/ 918949 h 1399415"/>
                              <a:gd name="connsiteX6" fmla="*/ 2345055 w 2345055"/>
                              <a:gd name="connsiteY6" fmla="*/ 1399415 h 1399415"/>
                              <a:gd name="connsiteX7" fmla="*/ 1805692 w 2345055"/>
                              <a:gd name="connsiteY7" fmla="*/ 1399415 h 1399415"/>
                              <a:gd name="connsiteX8" fmla="*/ 1242879 w 2345055"/>
                              <a:gd name="connsiteY8" fmla="*/ 1399415 h 1399415"/>
                              <a:gd name="connsiteX9" fmla="*/ 726967 w 2345055"/>
                              <a:gd name="connsiteY9" fmla="*/ 1399415 h 1399415"/>
                              <a:gd name="connsiteX10" fmla="*/ 0 w 2345055"/>
                              <a:gd name="connsiteY10" fmla="*/ 1399415 h 1399415"/>
                              <a:gd name="connsiteX11" fmla="*/ 0 w 2345055"/>
                              <a:gd name="connsiteY11" fmla="*/ 918949 h 1399415"/>
                              <a:gd name="connsiteX12" fmla="*/ 0 w 2345055"/>
                              <a:gd name="connsiteY12" fmla="*/ 494460 h 1399415"/>
                              <a:gd name="connsiteX13" fmla="*/ 0 w 2345055"/>
                              <a:gd name="connsiteY13" fmla="*/ 0 h 13994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45055" h="1399415" fill="none" extrusionOk="0">
                                <a:moveTo>
                                  <a:pt x="0" y="0"/>
                                </a:moveTo>
                                <a:cubicBezTo>
                                  <a:pt x="194407" y="-2827"/>
                                  <a:pt x="436383" y="67458"/>
                                  <a:pt x="633165" y="0"/>
                                </a:cubicBezTo>
                                <a:cubicBezTo>
                                  <a:pt x="829947" y="-67458"/>
                                  <a:pt x="1010211" y="31149"/>
                                  <a:pt x="1242879" y="0"/>
                                </a:cubicBezTo>
                                <a:cubicBezTo>
                                  <a:pt x="1475547" y="-31149"/>
                                  <a:pt x="2021343" y="92859"/>
                                  <a:pt x="2345055" y="0"/>
                                </a:cubicBezTo>
                                <a:cubicBezTo>
                                  <a:pt x="2371092" y="86736"/>
                                  <a:pt x="2296093" y="219387"/>
                                  <a:pt x="2345055" y="424489"/>
                                </a:cubicBezTo>
                                <a:cubicBezTo>
                                  <a:pt x="2394017" y="629591"/>
                                  <a:pt x="2300942" y="807857"/>
                                  <a:pt x="2345055" y="918949"/>
                                </a:cubicBezTo>
                                <a:cubicBezTo>
                                  <a:pt x="2389168" y="1030041"/>
                                  <a:pt x="2312853" y="1211987"/>
                                  <a:pt x="2345055" y="1399415"/>
                                </a:cubicBezTo>
                                <a:cubicBezTo>
                                  <a:pt x="2135536" y="1449730"/>
                                  <a:pt x="2064782" y="1353477"/>
                                  <a:pt x="1805692" y="1399415"/>
                                </a:cubicBezTo>
                                <a:cubicBezTo>
                                  <a:pt x="1546602" y="1445353"/>
                                  <a:pt x="1398510" y="1352963"/>
                                  <a:pt x="1242879" y="1399415"/>
                                </a:cubicBezTo>
                                <a:cubicBezTo>
                                  <a:pt x="1087248" y="1445867"/>
                                  <a:pt x="882127" y="1368389"/>
                                  <a:pt x="726967" y="1399415"/>
                                </a:cubicBezTo>
                                <a:cubicBezTo>
                                  <a:pt x="571807" y="1430441"/>
                                  <a:pt x="260599" y="1324785"/>
                                  <a:pt x="0" y="1399415"/>
                                </a:cubicBezTo>
                                <a:cubicBezTo>
                                  <a:pt x="-12272" y="1219318"/>
                                  <a:pt x="7438" y="1079115"/>
                                  <a:pt x="0" y="918949"/>
                                </a:cubicBezTo>
                                <a:cubicBezTo>
                                  <a:pt x="-7438" y="758783"/>
                                  <a:pt x="17709" y="676225"/>
                                  <a:pt x="0" y="494460"/>
                                </a:cubicBezTo>
                                <a:cubicBezTo>
                                  <a:pt x="-17709" y="312695"/>
                                  <a:pt x="24900" y="187987"/>
                                  <a:pt x="0" y="0"/>
                                </a:cubicBezTo>
                                <a:close/>
                              </a:path>
                              <a:path w="2345055" h="1399415" stroke="0" extrusionOk="0">
                                <a:moveTo>
                                  <a:pt x="0" y="0"/>
                                </a:moveTo>
                                <a:cubicBezTo>
                                  <a:pt x="266242" y="-764"/>
                                  <a:pt x="417897" y="17875"/>
                                  <a:pt x="562813" y="0"/>
                                </a:cubicBezTo>
                                <a:cubicBezTo>
                                  <a:pt x="707729" y="-17875"/>
                                  <a:pt x="945584" y="35935"/>
                                  <a:pt x="1078725" y="0"/>
                                </a:cubicBezTo>
                                <a:cubicBezTo>
                                  <a:pt x="1211866" y="-35935"/>
                                  <a:pt x="1489579" y="30997"/>
                                  <a:pt x="1711890" y="0"/>
                                </a:cubicBezTo>
                                <a:cubicBezTo>
                                  <a:pt x="1934202" y="-30997"/>
                                  <a:pt x="2065595" y="52641"/>
                                  <a:pt x="2345055" y="0"/>
                                </a:cubicBezTo>
                                <a:cubicBezTo>
                                  <a:pt x="2382204" y="127150"/>
                                  <a:pt x="2340790" y="303443"/>
                                  <a:pt x="2345055" y="452478"/>
                                </a:cubicBezTo>
                                <a:cubicBezTo>
                                  <a:pt x="2349320" y="601513"/>
                                  <a:pt x="2322940" y="744275"/>
                                  <a:pt x="2345055" y="890961"/>
                                </a:cubicBezTo>
                                <a:cubicBezTo>
                                  <a:pt x="2367170" y="1037647"/>
                                  <a:pt x="2336140" y="1237526"/>
                                  <a:pt x="2345055" y="1399415"/>
                                </a:cubicBezTo>
                                <a:cubicBezTo>
                                  <a:pt x="2107457" y="1430286"/>
                                  <a:pt x="2028926" y="1331848"/>
                                  <a:pt x="1758791" y="1399415"/>
                                </a:cubicBezTo>
                                <a:cubicBezTo>
                                  <a:pt x="1488656" y="1466982"/>
                                  <a:pt x="1442218" y="1393608"/>
                                  <a:pt x="1242879" y="1399415"/>
                                </a:cubicBezTo>
                                <a:cubicBezTo>
                                  <a:pt x="1043540" y="1405222"/>
                                  <a:pt x="948275" y="1343589"/>
                                  <a:pt x="656615" y="1399415"/>
                                </a:cubicBezTo>
                                <a:cubicBezTo>
                                  <a:pt x="364955" y="1455241"/>
                                  <a:pt x="222869" y="1378907"/>
                                  <a:pt x="0" y="1399415"/>
                                </a:cubicBezTo>
                                <a:cubicBezTo>
                                  <a:pt x="-18780" y="1241223"/>
                                  <a:pt x="19437" y="1134639"/>
                                  <a:pt x="0" y="946937"/>
                                </a:cubicBezTo>
                                <a:cubicBezTo>
                                  <a:pt x="-19437" y="759235"/>
                                  <a:pt x="39843" y="684104"/>
                                  <a:pt x="0" y="494460"/>
                                </a:cubicBezTo>
                                <a:cubicBezTo>
                                  <a:pt x="-39843" y="304816"/>
                                  <a:pt x="55718" y="166557"/>
                                  <a:pt x="0" y="0"/>
                                </a:cubicBezTo>
                                <a:close/>
                              </a:path>
                            </a:pathLst>
                          </a:custGeom>
                          <a:solidFill>
                            <a:srgbClr val="FFFFFF"/>
                          </a:solidFill>
                          <a:ln w="38100">
                            <a:solidFill>
                              <a:schemeClr val="accent6"/>
                            </a:solidFill>
                            <a:miter lim="800000"/>
                            <a:headEnd/>
                            <a:tailEnd/>
                          </a:ln>
                        </wps:spPr>
                        <wps:txbx>
                          <w:txbxContent>
                            <w:p w14:paraId="2FDD2610" w14:textId="77777777" w:rsidR="00734003" w:rsidRPr="00724527" w:rsidRDefault="00734003" w:rsidP="00CC34D8">
                              <w:pPr>
                                <w:ind w:left="187" w:right="187"/>
                                <w:jc w:val="center"/>
                                <w:rPr>
                                  <w:rFonts w:ascii="Arial" w:hAnsi="Arial Narrow"/>
                                  <w:sz w:val="21"/>
                                  <w:szCs w:val="21"/>
                                </w:rPr>
                              </w:pPr>
                              <w:r w:rsidRPr="00724527">
                                <w:rPr>
                                  <w:rFonts w:ascii="Arial" w:hAnsi="Arial Narrow"/>
                                  <w:b/>
                                  <w:bCs/>
                                  <w:i/>
                                  <w:iCs/>
                                  <w:sz w:val="24"/>
                                  <w:szCs w:val="24"/>
                                </w:rPr>
                                <w:t xml:space="preserve">Gia </w:t>
                              </w:r>
                              <w:r w:rsidRPr="00724527">
                                <w:rPr>
                                  <w:rFonts w:ascii="Arial" w:hAnsi="Arial Narrow"/>
                                  <w:b/>
                                  <w:bCs/>
                                  <w:i/>
                                  <w:iCs/>
                                  <w:sz w:val="24"/>
                                  <w:szCs w:val="24"/>
                                </w:rPr>
                                <w:t>đì</w:t>
                              </w:r>
                              <w:r w:rsidRPr="00724527">
                                <w:rPr>
                                  <w:rFonts w:ascii="Arial" w:hAnsi="Arial Narrow"/>
                                  <w:b/>
                                  <w:bCs/>
                                  <w:i/>
                                  <w:iCs/>
                                  <w:sz w:val="24"/>
                                  <w:szCs w:val="24"/>
                                </w:rPr>
                                <w:t>nh v</w:t>
                              </w:r>
                              <w:r w:rsidRPr="00724527">
                                <w:rPr>
                                  <w:rFonts w:ascii="Arial" w:hAnsi="Arial Narrow"/>
                                  <w:b/>
                                  <w:bCs/>
                                  <w:i/>
                                  <w:iCs/>
                                  <w:sz w:val="24"/>
                                  <w:szCs w:val="24"/>
                                </w:rPr>
                                <w:t>à</w:t>
                              </w:r>
                              <w:r w:rsidRPr="00724527">
                                <w:rPr>
                                  <w:rFonts w:ascii="Arial" w:hAnsi="Arial Narrow"/>
                                  <w:b/>
                                  <w:bCs/>
                                  <w:i/>
                                  <w:iCs/>
                                  <w:sz w:val="24"/>
                                  <w:szCs w:val="24"/>
                                </w:rPr>
                                <w:t xml:space="preserve"> tr</w:t>
                              </w:r>
                              <w:r w:rsidRPr="00724527">
                                <w:rPr>
                                  <w:rFonts w:ascii="Arial" w:hAnsi="Arial Narrow"/>
                                  <w:b/>
                                  <w:bCs/>
                                  <w:i/>
                                  <w:iCs/>
                                  <w:sz w:val="24"/>
                                  <w:szCs w:val="24"/>
                                </w:rPr>
                                <w:t>ẻ</w:t>
                              </w:r>
                              <w:r w:rsidRPr="00724527">
                                <w:rPr>
                                  <w:rFonts w:ascii="Arial" w:hAnsi="Arial Narrow"/>
                                  <w:b/>
                                  <w:bCs/>
                                  <w:i/>
                                  <w:iCs/>
                                  <w:sz w:val="24"/>
                                  <w:szCs w:val="24"/>
                                </w:rPr>
                                <w:t xml:space="preserve"> em s</w:t>
                              </w:r>
                              <w:r w:rsidRPr="00724527">
                                <w:rPr>
                                  <w:rFonts w:ascii="Arial" w:hAnsi="Arial Narrow"/>
                                  <w:b/>
                                  <w:bCs/>
                                  <w:i/>
                                  <w:iCs/>
                                  <w:sz w:val="24"/>
                                  <w:szCs w:val="24"/>
                                </w:rPr>
                                <w:t>ẽ</w:t>
                              </w:r>
                              <w:r w:rsidRPr="00724527">
                                <w:rPr>
                                  <w:rFonts w:ascii="Arial" w:hAnsi="Arial Narrow"/>
                                  <w:b/>
                                  <w:bCs/>
                                  <w:i/>
                                  <w:iCs/>
                                  <w:sz w:val="24"/>
                                  <w:szCs w:val="24"/>
                                </w:rPr>
                                <w:t xml:space="preserve"> </w:t>
                              </w:r>
                              <w:r w:rsidRPr="00724527">
                                <w:rPr>
                                  <w:rFonts w:ascii="Arial" w:hAnsi="Arial Narrow"/>
                                  <w:b/>
                                  <w:bCs/>
                                  <w:i/>
                                  <w:iCs/>
                                  <w:sz w:val="24"/>
                                  <w:szCs w:val="24"/>
                                </w:rPr>
                                <w:t>đượ</w:t>
                              </w:r>
                              <w:r w:rsidRPr="00724527">
                                <w:rPr>
                                  <w:rFonts w:ascii="Arial" w:hAnsi="Arial Narrow"/>
                                  <w:b/>
                                  <w:bCs/>
                                  <w:i/>
                                  <w:iCs/>
                                  <w:sz w:val="24"/>
                                  <w:szCs w:val="24"/>
                                </w:rPr>
                                <w:t>c h</w:t>
                              </w:r>
                              <w:r w:rsidRPr="00724527">
                                <w:rPr>
                                  <w:rFonts w:ascii="Arial" w:hAnsi="Arial Narrow"/>
                                  <w:b/>
                                  <w:bCs/>
                                  <w:i/>
                                  <w:iCs/>
                                  <w:sz w:val="24"/>
                                  <w:szCs w:val="24"/>
                                </w:rPr>
                                <w:t>ưở</w:t>
                              </w:r>
                              <w:r w:rsidRPr="00724527">
                                <w:rPr>
                                  <w:rFonts w:ascii="Arial" w:hAnsi="Arial Narrow"/>
                                  <w:b/>
                                  <w:bCs/>
                                  <w:i/>
                                  <w:iCs/>
                                  <w:sz w:val="24"/>
                                  <w:szCs w:val="24"/>
                                </w:rPr>
                                <w:t>ng l</w:t>
                              </w:r>
                              <w:r w:rsidRPr="00724527">
                                <w:rPr>
                                  <w:rFonts w:ascii="Arial" w:hAnsi="Arial Narrow"/>
                                  <w:b/>
                                  <w:bCs/>
                                  <w:i/>
                                  <w:iCs/>
                                  <w:sz w:val="24"/>
                                  <w:szCs w:val="24"/>
                                </w:rPr>
                                <w:t>ợ</w:t>
                              </w:r>
                              <w:r w:rsidRPr="00724527">
                                <w:rPr>
                                  <w:rFonts w:ascii="Arial" w:hAnsi="Arial Narrow"/>
                                  <w:b/>
                                  <w:bCs/>
                                  <w:i/>
                                  <w:iCs/>
                                  <w:sz w:val="24"/>
                                  <w:szCs w:val="24"/>
                                </w:rPr>
                                <w:t>i t</w:t>
                              </w:r>
                              <w:r w:rsidRPr="00724527">
                                <w:rPr>
                                  <w:rFonts w:ascii="Arial" w:hAnsi="Arial Narrow"/>
                                  <w:b/>
                                  <w:bCs/>
                                  <w:i/>
                                  <w:iCs/>
                                  <w:sz w:val="24"/>
                                  <w:szCs w:val="24"/>
                                </w:rPr>
                                <w:t>ừ</w:t>
                              </w:r>
                              <w:r w:rsidRPr="00724527">
                                <w:rPr>
                                  <w:rFonts w:ascii="Arial" w:hAnsi="Arial Narrow"/>
                                  <w:b/>
                                  <w:bCs/>
                                  <w:i/>
                                  <w:iCs/>
                                  <w:sz w:val="24"/>
                                  <w:szCs w:val="24"/>
                                </w:rPr>
                                <w:t xml:space="preserve"> c</w:t>
                              </w:r>
                              <w:r w:rsidRPr="00724527">
                                <w:rPr>
                                  <w:rFonts w:ascii="Arial" w:hAnsi="Arial Narrow"/>
                                  <w:b/>
                                  <w:bCs/>
                                  <w:i/>
                                  <w:iCs/>
                                  <w:sz w:val="24"/>
                                  <w:szCs w:val="24"/>
                                </w:rPr>
                                <w:t>ô</w:t>
                              </w:r>
                              <w:r w:rsidRPr="00724527">
                                <w:rPr>
                                  <w:rFonts w:ascii="Arial" w:hAnsi="Arial Narrow"/>
                                  <w:b/>
                                  <w:bCs/>
                                  <w:i/>
                                  <w:iCs/>
                                  <w:sz w:val="24"/>
                                  <w:szCs w:val="24"/>
                                </w:rPr>
                                <w:t>ng ngh</w:t>
                              </w:r>
                              <w:r w:rsidRPr="00724527">
                                <w:rPr>
                                  <w:rFonts w:ascii="Arial" w:hAnsi="Arial Narrow"/>
                                  <w:b/>
                                  <w:bCs/>
                                  <w:i/>
                                  <w:iCs/>
                                  <w:sz w:val="24"/>
                                  <w:szCs w:val="24"/>
                                </w:rPr>
                                <w:t>ệ</w:t>
                              </w:r>
                              <w:r w:rsidRPr="00724527">
                                <w:rPr>
                                  <w:rFonts w:ascii="Arial" w:hAnsi="Arial Narrow"/>
                                  <w:b/>
                                  <w:bCs/>
                                  <w:i/>
                                  <w:iCs/>
                                  <w:sz w:val="24"/>
                                  <w:szCs w:val="24"/>
                                </w:rPr>
                                <w:t xml:space="preserve"> tr</w:t>
                              </w:r>
                              <w:r w:rsidRPr="00724527">
                                <w:rPr>
                                  <w:rFonts w:ascii="Arial" w:hAnsi="Arial Narrow"/>
                                  <w:b/>
                                  <w:bCs/>
                                  <w:i/>
                                  <w:iCs/>
                                  <w:sz w:val="24"/>
                                  <w:szCs w:val="24"/>
                                </w:rPr>
                                <w:t>ợ</w:t>
                              </w:r>
                              <w:r w:rsidRPr="00724527">
                                <w:rPr>
                                  <w:rFonts w:ascii="Arial" w:hAnsi="Arial Narrow"/>
                                  <w:b/>
                                  <w:bCs/>
                                  <w:i/>
                                  <w:iCs/>
                                  <w:sz w:val="24"/>
                                  <w:szCs w:val="24"/>
                                </w:rPr>
                                <w:t xml:space="preserve"> gi</w:t>
                              </w:r>
                              <w:r w:rsidRPr="00724527">
                                <w:rPr>
                                  <w:rFonts w:ascii="Arial" w:hAnsi="Arial Narrow"/>
                                  <w:b/>
                                  <w:bCs/>
                                  <w:i/>
                                  <w:iCs/>
                                  <w:sz w:val="24"/>
                                  <w:szCs w:val="24"/>
                                </w:rPr>
                                <w:t>ú</w:t>
                              </w:r>
                              <w:r w:rsidRPr="00724527">
                                <w:rPr>
                                  <w:rFonts w:ascii="Arial" w:hAnsi="Arial Narrow"/>
                                  <w:b/>
                                  <w:bCs/>
                                  <w:i/>
                                  <w:iCs/>
                                  <w:sz w:val="24"/>
                                  <w:szCs w:val="24"/>
                                </w:rPr>
                                <w:t>p trong th</w:t>
                              </w:r>
                              <w:r w:rsidRPr="00724527">
                                <w:rPr>
                                  <w:rFonts w:ascii="Arial" w:hAnsi="Arial Narrow"/>
                                  <w:b/>
                                  <w:bCs/>
                                  <w:i/>
                                  <w:iCs/>
                                  <w:sz w:val="24"/>
                                  <w:szCs w:val="24"/>
                                </w:rPr>
                                <w:t>ư</w:t>
                              </w:r>
                              <w:r w:rsidRPr="00724527">
                                <w:rPr>
                                  <w:rFonts w:ascii="Arial" w:hAnsi="Arial Narrow"/>
                                  <w:b/>
                                  <w:bCs/>
                                  <w:i/>
                                  <w:iCs/>
                                  <w:sz w:val="24"/>
                                  <w:szCs w:val="24"/>
                                </w:rPr>
                                <w:t xml:space="preserve"> vi</w:t>
                              </w:r>
                              <w:r w:rsidRPr="00724527">
                                <w:rPr>
                                  <w:rFonts w:ascii="Arial" w:hAnsi="Arial Narrow"/>
                                  <w:b/>
                                  <w:bCs/>
                                  <w:i/>
                                  <w:iCs/>
                                  <w:sz w:val="24"/>
                                  <w:szCs w:val="24"/>
                                </w:rPr>
                                <w:t>ệ</w:t>
                              </w:r>
                              <w:r w:rsidRPr="00724527">
                                <w:rPr>
                                  <w:rFonts w:ascii="Arial" w:hAnsi="Arial Narrow"/>
                                  <w:b/>
                                  <w:bCs/>
                                  <w:i/>
                                  <w:iCs/>
                                  <w:sz w:val="24"/>
                                  <w:szCs w:val="24"/>
                                </w:rPr>
                                <w:t>n cho m</w:t>
                              </w:r>
                              <w:r w:rsidRPr="00724527">
                                <w:rPr>
                                  <w:rFonts w:ascii="Arial" w:hAnsi="Arial Narrow"/>
                                  <w:b/>
                                  <w:bCs/>
                                  <w:i/>
                                  <w:iCs/>
                                  <w:sz w:val="24"/>
                                  <w:szCs w:val="24"/>
                                </w:rPr>
                                <w:t>ượ</w:t>
                              </w:r>
                              <w:r w:rsidRPr="00724527">
                                <w:rPr>
                                  <w:rFonts w:ascii="Arial" w:hAnsi="Arial Narrow"/>
                                  <w:b/>
                                  <w:bCs/>
                                  <w:i/>
                                  <w:iCs/>
                                  <w:sz w:val="24"/>
                                  <w:szCs w:val="24"/>
                                </w:rPr>
                                <w:t>n n</w:t>
                              </w:r>
                              <w:r w:rsidRPr="00724527">
                                <w:rPr>
                                  <w:rFonts w:ascii="Arial" w:hAnsi="Arial Narrow"/>
                                  <w:b/>
                                  <w:bCs/>
                                  <w:i/>
                                  <w:iCs/>
                                  <w:sz w:val="24"/>
                                  <w:szCs w:val="24"/>
                                </w:rPr>
                                <w:t>ế</w:t>
                              </w:r>
                              <w:r w:rsidRPr="00724527">
                                <w:rPr>
                                  <w:rFonts w:ascii="Arial" w:hAnsi="Arial Narrow"/>
                                  <w:b/>
                                  <w:bCs/>
                                  <w:i/>
                                  <w:iCs/>
                                  <w:sz w:val="24"/>
                                  <w:szCs w:val="24"/>
                                </w:rPr>
                                <w:t>u t</w:t>
                              </w:r>
                              <w:r w:rsidRPr="00724527">
                                <w:rPr>
                                  <w:rFonts w:ascii="Arial" w:hAnsi="Arial Narrow"/>
                                  <w:b/>
                                  <w:bCs/>
                                  <w:i/>
                                  <w:iCs/>
                                  <w:sz w:val="24"/>
                                  <w:szCs w:val="24"/>
                                </w:rPr>
                                <w:t>ấ</w:t>
                              </w:r>
                              <w:r w:rsidRPr="00724527">
                                <w:rPr>
                                  <w:rFonts w:ascii="Arial" w:hAnsi="Arial Narrow"/>
                                  <w:b/>
                                  <w:bCs/>
                                  <w:i/>
                                  <w:iCs/>
                                  <w:sz w:val="24"/>
                                  <w:szCs w:val="24"/>
                                </w:rPr>
                                <w:t>t c</w:t>
                              </w:r>
                              <w:r w:rsidRPr="00724527">
                                <w:rPr>
                                  <w:rFonts w:ascii="Arial" w:hAnsi="Arial Narrow"/>
                                  <w:b/>
                                  <w:bCs/>
                                  <w:i/>
                                  <w:iCs/>
                                  <w:sz w:val="24"/>
                                  <w:szCs w:val="24"/>
                                </w:rPr>
                                <w:t>ả</w:t>
                              </w:r>
                              <w:r w:rsidRPr="00724527">
                                <w:rPr>
                                  <w:rFonts w:ascii="Arial" w:hAnsi="Arial Narrow"/>
                                  <w:b/>
                                  <w:bCs/>
                                  <w:i/>
                                  <w:iCs/>
                                  <w:sz w:val="24"/>
                                  <w:szCs w:val="24"/>
                                </w:rPr>
                                <w:t xml:space="preserve"> ch</w:t>
                              </w:r>
                              <w:r w:rsidRPr="00724527">
                                <w:rPr>
                                  <w:rFonts w:ascii="Arial" w:hAnsi="Arial Narrow"/>
                                  <w:b/>
                                  <w:bCs/>
                                  <w:i/>
                                  <w:iCs/>
                                  <w:sz w:val="24"/>
                                  <w:szCs w:val="24"/>
                                </w:rPr>
                                <w:t>ú</w:t>
                              </w:r>
                              <w:r w:rsidRPr="00724527">
                                <w:rPr>
                                  <w:rFonts w:ascii="Arial" w:hAnsi="Arial Narrow"/>
                                  <w:b/>
                                  <w:bCs/>
                                  <w:i/>
                                  <w:iCs/>
                                  <w:sz w:val="24"/>
                                  <w:szCs w:val="24"/>
                                </w:rPr>
                                <w:t>ng ta d</w:t>
                              </w:r>
                              <w:r w:rsidRPr="00724527">
                                <w:rPr>
                                  <w:rFonts w:ascii="Arial" w:hAnsi="Arial Narrow"/>
                                  <w:b/>
                                  <w:bCs/>
                                  <w:i/>
                                  <w:iCs/>
                                  <w:sz w:val="24"/>
                                  <w:szCs w:val="24"/>
                                </w:rPr>
                                <w:t>à</w:t>
                              </w:r>
                              <w:r w:rsidRPr="00724527">
                                <w:rPr>
                                  <w:rFonts w:ascii="Arial" w:hAnsi="Arial Narrow"/>
                                  <w:b/>
                                  <w:bCs/>
                                  <w:i/>
                                  <w:iCs/>
                                  <w:sz w:val="24"/>
                                  <w:szCs w:val="24"/>
                                </w:rPr>
                                <w:t>nh th</w:t>
                              </w:r>
                              <w:r w:rsidRPr="00724527">
                                <w:rPr>
                                  <w:rFonts w:ascii="Arial" w:hAnsi="Arial Narrow"/>
                                  <w:b/>
                                  <w:bCs/>
                                  <w:i/>
                                  <w:iCs/>
                                  <w:sz w:val="24"/>
                                  <w:szCs w:val="24"/>
                                </w:rPr>
                                <w:t>ờ</w:t>
                              </w:r>
                              <w:r w:rsidRPr="00724527">
                                <w:rPr>
                                  <w:rFonts w:ascii="Arial" w:hAnsi="Arial Narrow"/>
                                  <w:b/>
                                  <w:bCs/>
                                  <w:i/>
                                  <w:iCs/>
                                  <w:sz w:val="24"/>
                                  <w:szCs w:val="24"/>
                                </w:rPr>
                                <w:t>i gian b</w:t>
                              </w:r>
                              <w:r w:rsidRPr="00724527">
                                <w:rPr>
                                  <w:rFonts w:ascii="Arial" w:hAnsi="Arial Narrow"/>
                                  <w:b/>
                                  <w:bCs/>
                                  <w:i/>
                                  <w:iCs/>
                                  <w:sz w:val="24"/>
                                  <w:szCs w:val="24"/>
                                </w:rPr>
                                <w:t>ả</w:t>
                              </w:r>
                              <w:r w:rsidRPr="00724527">
                                <w:rPr>
                                  <w:rFonts w:ascii="Arial" w:hAnsi="Arial Narrow"/>
                                  <w:b/>
                                  <w:bCs/>
                                  <w:i/>
                                  <w:iCs/>
                                  <w:sz w:val="24"/>
                                  <w:szCs w:val="24"/>
                                </w:rPr>
                                <w:t>o qu</w:t>
                              </w:r>
                              <w:r w:rsidRPr="00724527">
                                <w:rPr>
                                  <w:rFonts w:ascii="Arial" w:hAnsi="Arial Narrow"/>
                                  <w:b/>
                                  <w:bCs/>
                                  <w:i/>
                                  <w:iCs/>
                                  <w:sz w:val="24"/>
                                  <w:szCs w:val="24"/>
                                </w:rPr>
                                <w:t>ả</w:t>
                              </w:r>
                              <w:r w:rsidRPr="00724527">
                                <w:rPr>
                                  <w:rFonts w:ascii="Arial" w:hAnsi="Arial Narrow"/>
                                  <w:b/>
                                  <w:bCs/>
                                  <w:i/>
                                  <w:iCs/>
                                  <w:sz w:val="24"/>
                                  <w:szCs w:val="24"/>
                                </w:rPr>
                                <w:t>n v</w:t>
                              </w:r>
                              <w:r w:rsidRPr="00724527">
                                <w:rPr>
                                  <w:rFonts w:ascii="Arial" w:hAnsi="Arial Narrow"/>
                                  <w:b/>
                                  <w:bCs/>
                                  <w:i/>
                                  <w:iCs/>
                                  <w:sz w:val="24"/>
                                  <w:szCs w:val="24"/>
                                </w:rPr>
                                <w:t>à</w:t>
                              </w:r>
                              <w:r w:rsidRPr="00724527">
                                <w:rPr>
                                  <w:rFonts w:ascii="Arial" w:hAnsi="Arial Narrow"/>
                                  <w:b/>
                                  <w:bCs/>
                                  <w:i/>
                                  <w:iCs/>
                                  <w:sz w:val="24"/>
                                  <w:szCs w:val="24"/>
                                </w:rPr>
                                <w:t xml:space="preserve"> v</w:t>
                              </w:r>
                              <w:r w:rsidRPr="00724527">
                                <w:rPr>
                                  <w:rFonts w:ascii="Arial" w:hAnsi="Arial Narrow"/>
                                  <w:b/>
                                  <w:bCs/>
                                  <w:i/>
                                  <w:iCs/>
                                  <w:sz w:val="24"/>
                                  <w:szCs w:val="24"/>
                                </w:rPr>
                                <w:t>ệ</w:t>
                              </w:r>
                              <w:r w:rsidRPr="00724527">
                                <w:rPr>
                                  <w:rFonts w:ascii="Arial" w:hAnsi="Arial Narrow"/>
                                  <w:b/>
                                  <w:bCs/>
                                  <w:i/>
                                  <w:iCs/>
                                  <w:sz w:val="24"/>
                                  <w:szCs w:val="24"/>
                                </w:rPr>
                                <w:t xml:space="preserve"> sinh </w:t>
                              </w:r>
                              <w:r w:rsidRPr="00724527">
                                <w:rPr>
                                  <w:rFonts w:ascii="Arial" w:hAnsi="Arial Narrow"/>
                                  <w:b/>
                                  <w:bCs/>
                                  <w:i/>
                                  <w:iCs/>
                                  <w:sz w:val="24"/>
                                  <w:szCs w:val="24"/>
                                </w:rPr>
                                <w:t>đú</w:t>
                              </w:r>
                              <w:r w:rsidRPr="00724527">
                                <w:rPr>
                                  <w:rFonts w:ascii="Arial" w:hAnsi="Arial Narrow"/>
                                  <w:b/>
                                  <w:bCs/>
                                  <w:i/>
                                  <w:iCs/>
                                  <w:sz w:val="24"/>
                                  <w:szCs w:val="24"/>
                                </w:rPr>
                                <w:t>ng c</w:t>
                              </w:r>
                              <w:r w:rsidRPr="00724527">
                                <w:rPr>
                                  <w:rFonts w:ascii="Arial" w:hAnsi="Arial Narrow"/>
                                  <w:b/>
                                  <w:bCs/>
                                  <w:i/>
                                  <w:iCs/>
                                  <w:sz w:val="24"/>
                                  <w:szCs w:val="24"/>
                                </w:rPr>
                                <w:t>á</w:t>
                              </w:r>
                              <w:r w:rsidRPr="00724527">
                                <w:rPr>
                                  <w:rFonts w:ascii="Arial" w:hAnsi="Arial Narrow"/>
                                  <w:b/>
                                  <w:bCs/>
                                  <w:i/>
                                  <w:iCs/>
                                  <w:sz w:val="24"/>
                                  <w:szCs w:val="24"/>
                                </w:rPr>
                                <w:t>ch.</w:t>
                              </w:r>
                            </w:p>
                          </w:txbxContent>
                        </wps:txbx>
                        <wps:bodyPr rot="0" vert="horz" wrap="square" lIns="91440" tIns="45720" rIns="91440" bIns="45720" anchor="ctr" anchorCtr="0">
                          <a:noAutofit/>
                        </wps:bodyPr>
                      </wps:wsp>
                    </wpg:wgp>
                  </a:graphicData>
                </a:graphic>
              </wp:anchor>
            </w:drawing>
          </mc:Choice>
          <mc:Fallback>
            <w:pict>
              <v:group w14:anchorId="39906E0F" id="Group 17" o:spid="_x0000_s1026" style="position:absolute;left:0;text-align:left;margin-left:5.15pt;margin-top:0;width:554.7pt;height:733.25pt;z-index:-251655680" coordsize="70452,931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9874;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">
                  <v:imagedata r:id="rId11" o:title=""/>
                </v:shape>
                <v:shape id="Picture 10" o:spid="_x0000_s1028" type="#_x0000_t75" style="position:absolute;left:26728;top:41133;width:12160;height:140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">
                  <v:imagedata r:id="rId12" o:title=""/>
                </v:shape>
                <v:shape id="Picture 3" o:spid="_x0000_s1029" type="#_x0000_t75" style="position:absolute;left:3224;top:76693;width:13716;height:1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">
                  <v:imagedata r:id="rId13" o:title=""/>
                </v:shape>
                <v:shape id="Picture 2" o:spid="_x0000_s1030" type="#_x0000_t75" style="position:absolute;left:53384;top:87475;width:17068;height:5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">
                  <v:imagedata r:id="rId14" o:title="" chromakey="white"/>
                </v:shape>
                <v:shape id="Text Box 2" o:spid="_x0000_s1031" style="position:absolute;left:40988;top:41133;width:25600;height:13994;visibility:visible;mso-wrap-style:square;v-text-anchor:middle" coordsize="2345055,1399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" adj="-11796480,,5400" path="m,nfc194407,-2827,436383,67458,633165,v196782,-67458,377046,31149,609714,c1475547,-31149,2021343,92859,2345055,v26037,86736,-48962,219387,,424489c2394017,629591,2300942,807857,2345055,918949v44113,111092,-32202,293038,,480466c2135536,1449730,2064782,1353477,1805692,1399415v-259090,45938,-407182,-46452,-562813,c1087248,1445867,882127,1368389,726967,1399415v-155160,31026,-466368,-74630,-726967,c-12272,1219318,7438,1079115,,918949,-7438,758783,17709,676225,,494460,-17709,312695,24900,187987,,xem,nsc266242,-764,417897,17875,562813,v144916,-17875,382771,35935,515912,c1211866,-35935,1489579,30997,1711890,v222312,-30997,353705,52641,633165,c2382204,127150,2340790,303443,2345055,452478v4265,149035,-22115,291797,,438483c2367170,1037647,2336140,1237526,2345055,1399415v-237598,30871,-316129,-67567,-586264,c1488656,1466982,1442218,1393608,1242879,1399415v-199339,5807,-294604,-55826,-586264,c364955,1455241,222869,1378907,,1399415,-18780,1241223,19437,1134639,,946937,-19437,759235,39843,684104,,494460,-39843,304816,55718,166557,,xe" strokecolor="#f79646 [3209]" strokeweight="3pt">
                  <v:stroke joinstyle="miter"/>
                  <v:formulas/>
                  <v:path o:extrusionok="f" o:connecttype="custom" o:connectlocs="0,0;691195,0;1356790,0;2559982,0;2559982,424489;2559982,918949;2559982,1399415;1971186,1399415;1356790,1399415;793594,1399415;0,1399415;0,918949;0,494460;0,0" o:connectangles="0,0,0,0,0,0,0,0,0,0,0,0,0,0" textboxrect="0,0,2345055,1399415"/>
                  <v:textbox>
                    <w:txbxContent>
                      <w:p w14:paraId="2FDD2610" w14:textId="77777777" w:rsidR="00734003" w:rsidRPr="00724527" w:rsidRDefault="00734003" w:rsidP="00CC34D8">
                        <w:pPr>
                          <w:ind w:left="187" w:right="187"/>
                          <w:jc w:val="center"/>
                          <w:rPr>
                            <w:rFonts w:ascii="Arial" w:hAnsi="Arial Narrow"/>
                            <w:sz w:val="21"/>
                            <w:szCs w:val="21"/>
                          </w:rPr>
                        </w:pPr>
                        <w:r w:rsidRPr="00724527">
                          <w:rPr>
                            <w:rFonts w:ascii="Arial" w:hAnsi="Arial Narrow"/>
                            <w:b/>
                            <w:bCs/>
                            <w:i/>
                            <w:iCs/>
                            <w:sz w:val="24"/>
                            <w:szCs w:val="24"/>
                          </w:rPr>
                          <w:t xml:space="preserve">Gia </w:t>
                        </w:r>
                        <w:r w:rsidRPr="00724527">
                          <w:rPr>
                            <w:rFonts w:ascii="Arial" w:hAnsi="Arial Narrow"/>
                            <w:b/>
                            <w:bCs/>
                            <w:i/>
                            <w:iCs/>
                            <w:sz w:val="24"/>
                            <w:szCs w:val="24"/>
                          </w:rPr>
                          <w:t>đì</w:t>
                        </w:r>
                        <w:r w:rsidRPr="00724527">
                          <w:rPr>
                            <w:rFonts w:ascii="Arial" w:hAnsi="Arial Narrow"/>
                            <w:b/>
                            <w:bCs/>
                            <w:i/>
                            <w:iCs/>
                            <w:sz w:val="24"/>
                            <w:szCs w:val="24"/>
                          </w:rPr>
                          <w:t>nh v</w:t>
                        </w:r>
                        <w:r w:rsidRPr="00724527">
                          <w:rPr>
                            <w:rFonts w:ascii="Arial" w:hAnsi="Arial Narrow"/>
                            <w:b/>
                            <w:bCs/>
                            <w:i/>
                            <w:iCs/>
                            <w:sz w:val="24"/>
                            <w:szCs w:val="24"/>
                          </w:rPr>
                          <w:t>à</w:t>
                        </w:r>
                        <w:r w:rsidRPr="00724527">
                          <w:rPr>
                            <w:rFonts w:ascii="Arial" w:hAnsi="Arial Narrow"/>
                            <w:b/>
                            <w:bCs/>
                            <w:i/>
                            <w:iCs/>
                            <w:sz w:val="24"/>
                            <w:szCs w:val="24"/>
                          </w:rPr>
                          <w:t xml:space="preserve"> tr</w:t>
                        </w:r>
                        <w:r w:rsidRPr="00724527">
                          <w:rPr>
                            <w:rFonts w:ascii="Arial" w:hAnsi="Arial Narrow"/>
                            <w:b/>
                            <w:bCs/>
                            <w:i/>
                            <w:iCs/>
                            <w:sz w:val="24"/>
                            <w:szCs w:val="24"/>
                          </w:rPr>
                          <w:t>ẻ</w:t>
                        </w:r>
                        <w:r w:rsidRPr="00724527">
                          <w:rPr>
                            <w:rFonts w:ascii="Arial" w:hAnsi="Arial Narrow"/>
                            <w:b/>
                            <w:bCs/>
                            <w:i/>
                            <w:iCs/>
                            <w:sz w:val="24"/>
                            <w:szCs w:val="24"/>
                          </w:rPr>
                          <w:t xml:space="preserve"> em s</w:t>
                        </w:r>
                        <w:r w:rsidRPr="00724527">
                          <w:rPr>
                            <w:rFonts w:ascii="Arial" w:hAnsi="Arial Narrow"/>
                            <w:b/>
                            <w:bCs/>
                            <w:i/>
                            <w:iCs/>
                            <w:sz w:val="24"/>
                            <w:szCs w:val="24"/>
                          </w:rPr>
                          <w:t>ẽ</w:t>
                        </w:r>
                        <w:r w:rsidRPr="00724527">
                          <w:rPr>
                            <w:rFonts w:ascii="Arial" w:hAnsi="Arial Narrow"/>
                            <w:b/>
                            <w:bCs/>
                            <w:i/>
                            <w:iCs/>
                            <w:sz w:val="24"/>
                            <w:szCs w:val="24"/>
                          </w:rPr>
                          <w:t xml:space="preserve"> </w:t>
                        </w:r>
                        <w:r w:rsidRPr="00724527">
                          <w:rPr>
                            <w:rFonts w:ascii="Arial" w:hAnsi="Arial Narrow"/>
                            <w:b/>
                            <w:bCs/>
                            <w:i/>
                            <w:iCs/>
                            <w:sz w:val="24"/>
                            <w:szCs w:val="24"/>
                          </w:rPr>
                          <w:t>đượ</w:t>
                        </w:r>
                        <w:r w:rsidRPr="00724527">
                          <w:rPr>
                            <w:rFonts w:ascii="Arial" w:hAnsi="Arial Narrow"/>
                            <w:b/>
                            <w:bCs/>
                            <w:i/>
                            <w:iCs/>
                            <w:sz w:val="24"/>
                            <w:szCs w:val="24"/>
                          </w:rPr>
                          <w:t>c h</w:t>
                        </w:r>
                        <w:r w:rsidRPr="00724527">
                          <w:rPr>
                            <w:rFonts w:ascii="Arial" w:hAnsi="Arial Narrow"/>
                            <w:b/>
                            <w:bCs/>
                            <w:i/>
                            <w:iCs/>
                            <w:sz w:val="24"/>
                            <w:szCs w:val="24"/>
                          </w:rPr>
                          <w:t>ưở</w:t>
                        </w:r>
                        <w:r w:rsidRPr="00724527">
                          <w:rPr>
                            <w:rFonts w:ascii="Arial" w:hAnsi="Arial Narrow"/>
                            <w:b/>
                            <w:bCs/>
                            <w:i/>
                            <w:iCs/>
                            <w:sz w:val="24"/>
                            <w:szCs w:val="24"/>
                          </w:rPr>
                          <w:t>ng l</w:t>
                        </w:r>
                        <w:r w:rsidRPr="00724527">
                          <w:rPr>
                            <w:rFonts w:ascii="Arial" w:hAnsi="Arial Narrow"/>
                            <w:b/>
                            <w:bCs/>
                            <w:i/>
                            <w:iCs/>
                            <w:sz w:val="24"/>
                            <w:szCs w:val="24"/>
                          </w:rPr>
                          <w:t>ợ</w:t>
                        </w:r>
                        <w:r w:rsidRPr="00724527">
                          <w:rPr>
                            <w:rFonts w:ascii="Arial" w:hAnsi="Arial Narrow"/>
                            <w:b/>
                            <w:bCs/>
                            <w:i/>
                            <w:iCs/>
                            <w:sz w:val="24"/>
                            <w:szCs w:val="24"/>
                          </w:rPr>
                          <w:t>i t</w:t>
                        </w:r>
                        <w:r w:rsidRPr="00724527">
                          <w:rPr>
                            <w:rFonts w:ascii="Arial" w:hAnsi="Arial Narrow"/>
                            <w:b/>
                            <w:bCs/>
                            <w:i/>
                            <w:iCs/>
                            <w:sz w:val="24"/>
                            <w:szCs w:val="24"/>
                          </w:rPr>
                          <w:t>ừ</w:t>
                        </w:r>
                        <w:r w:rsidRPr="00724527">
                          <w:rPr>
                            <w:rFonts w:ascii="Arial" w:hAnsi="Arial Narrow"/>
                            <w:b/>
                            <w:bCs/>
                            <w:i/>
                            <w:iCs/>
                            <w:sz w:val="24"/>
                            <w:szCs w:val="24"/>
                          </w:rPr>
                          <w:t xml:space="preserve"> c</w:t>
                        </w:r>
                        <w:r w:rsidRPr="00724527">
                          <w:rPr>
                            <w:rFonts w:ascii="Arial" w:hAnsi="Arial Narrow"/>
                            <w:b/>
                            <w:bCs/>
                            <w:i/>
                            <w:iCs/>
                            <w:sz w:val="24"/>
                            <w:szCs w:val="24"/>
                          </w:rPr>
                          <w:t>ô</w:t>
                        </w:r>
                        <w:r w:rsidRPr="00724527">
                          <w:rPr>
                            <w:rFonts w:ascii="Arial" w:hAnsi="Arial Narrow"/>
                            <w:b/>
                            <w:bCs/>
                            <w:i/>
                            <w:iCs/>
                            <w:sz w:val="24"/>
                            <w:szCs w:val="24"/>
                          </w:rPr>
                          <w:t>ng ngh</w:t>
                        </w:r>
                        <w:r w:rsidRPr="00724527">
                          <w:rPr>
                            <w:rFonts w:ascii="Arial" w:hAnsi="Arial Narrow"/>
                            <w:b/>
                            <w:bCs/>
                            <w:i/>
                            <w:iCs/>
                            <w:sz w:val="24"/>
                            <w:szCs w:val="24"/>
                          </w:rPr>
                          <w:t>ệ</w:t>
                        </w:r>
                        <w:r w:rsidRPr="00724527">
                          <w:rPr>
                            <w:rFonts w:ascii="Arial" w:hAnsi="Arial Narrow"/>
                            <w:b/>
                            <w:bCs/>
                            <w:i/>
                            <w:iCs/>
                            <w:sz w:val="24"/>
                            <w:szCs w:val="24"/>
                          </w:rPr>
                          <w:t xml:space="preserve"> tr</w:t>
                        </w:r>
                        <w:r w:rsidRPr="00724527">
                          <w:rPr>
                            <w:rFonts w:ascii="Arial" w:hAnsi="Arial Narrow"/>
                            <w:b/>
                            <w:bCs/>
                            <w:i/>
                            <w:iCs/>
                            <w:sz w:val="24"/>
                            <w:szCs w:val="24"/>
                          </w:rPr>
                          <w:t>ợ</w:t>
                        </w:r>
                        <w:r w:rsidRPr="00724527">
                          <w:rPr>
                            <w:rFonts w:ascii="Arial" w:hAnsi="Arial Narrow"/>
                            <w:b/>
                            <w:bCs/>
                            <w:i/>
                            <w:iCs/>
                            <w:sz w:val="24"/>
                            <w:szCs w:val="24"/>
                          </w:rPr>
                          <w:t xml:space="preserve"> gi</w:t>
                        </w:r>
                        <w:r w:rsidRPr="00724527">
                          <w:rPr>
                            <w:rFonts w:ascii="Arial" w:hAnsi="Arial Narrow"/>
                            <w:b/>
                            <w:bCs/>
                            <w:i/>
                            <w:iCs/>
                            <w:sz w:val="24"/>
                            <w:szCs w:val="24"/>
                          </w:rPr>
                          <w:t>ú</w:t>
                        </w:r>
                        <w:r w:rsidRPr="00724527">
                          <w:rPr>
                            <w:rFonts w:ascii="Arial" w:hAnsi="Arial Narrow"/>
                            <w:b/>
                            <w:bCs/>
                            <w:i/>
                            <w:iCs/>
                            <w:sz w:val="24"/>
                            <w:szCs w:val="24"/>
                          </w:rPr>
                          <w:t>p trong th</w:t>
                        </w:r>
                        <w:r w:rsidRPr="00724527">
                          <w:rPr>
                            <w:rFonts w:ascii="Arial" w:hAnsi="Arial Narrow"/>
                            <w:b/>
                            <w:bCs/>
                            <w:i/>
                            <w:iCs/>
                            <w:sz w:val="24"/>
                            <w:szCs w:val="24"/>
                          </w:rPr>
                          <w:t>ư</w:t>
                        </w:r>
                        <w:r w:rsidRPr="00724527">
                          <w:rPr>
                            <w:rFonts w:ascii="Arial" w:hAnsi="Arial Narrow"/>
                            <w:b/>
                            <w:bCs/>
                            <w:i/>
                            <w:iCs/>
                            <w:sz w:val="24"/>
                            <w:szCs w:val="24"/>
                          </w:rPr>
                          <w:t xml:space="preserve"> vi</w:t>
                        </w:r>
                        <w:r w:rsidRPr="00724527">
                          <w:rPr>
                            <w:rFonts w:ascii="Arial" w:hAnsi="Arial Narrow"/>
                            <w:b/>
                            <w:bCs/>
                            <w:i/>
                            <w:iCs/>
                            <w:sz w:val="24"/>
                            <w:szCs w:val="24"/>
                          </w:rPr>
                          <w:t>ệ</w:t>
                        </w:r>
                        <w:r w:rsidRPr="00724527">
                          <w:rPr>
                            <w:rFonts w:ascii="Arial" w:hAnsi="Arial Narrow"/>
                            <w:b/>
                            <w:bCs/>
                            <w:i/>
                            <w:iCs/>
                            <w:sz w:val="24"/>
                            <w:szCs w:val="24"/>
                          </w:rPr>
                          <w:t>n cho m</w:t>
                        </w:r>
                        <w:r w:rsidRPr="00724527">
                          <w:rPr>
                            <w:rFonts w:ascii="Arial" w:hAnsi="Arial Narrow"/>
                            <w:b/>
                            <w:bCs/>
                            <w:i/>
                            <w:iCs/>
                            <w:sz w:val="24"/>
                            <w:szCs w:val="24"/>
                          </w:rPr>
                          <w:t>ượ</w:t>
                        </w:r>
                        <w:r w:rsidRPr="00724527">
                          <w:rPr>
                            <w:rFonts w:ascii="Arial" w:hAnsi="Arial Narrow"/>
                            <w:b/>
                            <w:bCs/>
                            <w:i/>
                            <w:iCs/>
                            <w:sz w:val="24"/>
                            <w:szCs w:val="24"/>
                          </w:rPr>
                          <w:t>n n</w:t>
                        </w:r>
                        <w:r w:rsidRPr="00724527">
                          <w:rPr>
                            <w:rFonts w:ascii="Arial" w:hAnsi="Arial Narrow"/>
                            <w:b/>
                            <w:bCs/>
                            <w:i/>
                            <w:iCs/>
                            <w:sz w:val="24"/>
                            <w:szCs w:val="24"/>
                          </w:rPr>
                          <w:t>ế</w:t>
                        </w:r>
                        <w:r w:rsidRPr="00724527">
                          <w:rPr>
                            <w:rFonts w:ascii="Arial" w:hAnsi="Arial Narrow"/>
                            <w:b/>
                            <w:bCs/>
                            <w:i/>
                            <w:iCs/>
                            <w:sz w:val="24"/>
                            <w:szCs w:val="24"/>
                          </w:rPr>
                          <w:t>u t</w:t>
                        </w:r>
                        <w:r w:rsidRPr="00724527">
                          <w:rPr>
                            <w:rFonts w:ascii="Arial" w:hAnsi="Arial Narrow"/>
                            <w:b/>
                            <w:bCs/>
                            <w:i/>
                            <w:iCs/>
                            <w:sz w:val="24"/>
                            <w:szCs w:val="24"/>
                          </w:rPr>
                          <w:t>ấ</w:t>
                        </w:r>
                        <w:r w:rsidRPr="00724527">
                          <w:rPr>
                            <w:rFonts w:ascii="Arial" w:hAnsi="Arial Narrow"/>
                            <w:b/>
                            <w:bCs/>
                            <w:i/>
                            <w:iCs/>
                            <w:sz w:val="24"/>
                            <w:szCs w:val="24"/>
                          </w:rPr>
                          <w:t>t c</w:t>
                        </w:r>
                        <w:r w:rsidRPr="00724527">
                          <w:rPr>
                            <w:rFonts w:ascii="Arial" w:hAnsi="Arial Narrow"/>
                            <w:b/>
                            <w:bCs/>
                            <w:i/>
                            <w:iCs/>
                            <w:sz w:val="24"/>
                            <w:szCs w:val="24"/>
                          </w:rPr>
                          <w:t>ả</w:t>
                        </w:r>
                        <w:r w:rsidRPr="00724527">
                          <w:rPr>
                            <w:rFonts w:ascii="Arial" w:hAnsi="Arial Narrow"/>
                            <w:b/>
                            <w:bCs/>
                            <w:i/>
                            <w:iCs/>
                            <w:sz w:val="24"/>
                            <w:szCs w:val="24"/>
                          </w:rPr>
                          <w:t xml:space="preserve"> ch</w:t>
                        </w:r>
                        <w:r w:rsidRPr="00724527">
                          <w:rPr>
                            <w:rFonts w:ascii="Arial" w:hAnsi="Arial Narrow"/>
                            <w:b/>
                            <w:bCs/>
                            <w:i/>
                            <w:iCs/>
                            <w:sz w:val="24"/>
                            <w:szCs w:val="24"/>
                          </w:rPr>
                          <w:t>ú</w:t>
                        </w:r>
                        <w:r w:rsidRPr="00724527">
                          <w:rPr>
                            <w:rFonts w:ascii="Arial" w:hAnsi="Arial Narrow"/>
                            <w:b/>
                            <w:bCs/>
                            <w:i/>
                            <w:iCs/>
                            <w:sz w:val="24"/>
                            <w:szCs w:val="24"/>
                          </w:rPr>
                          <w:t>ng ta d</w:t>
                        </w:r>
                        <w:r w:rsidRPr="00724527">
                          <w:rPr>
                            <w:rFonts w:ascii="Arial" w:hAnsi="Arial Narrow"/>
                            <w:b/>
                            <w:bCs/>
                            <w:i/>
                            <w:iCs/>
                            <w:sz w:val="24"/>
                            <w:szCs w:val="24"/>
                          </w:rPr>
                          <w:t>à</w:t>
                        </w:r>
                        <w:r w:rsidRPr="00724527">
                          <w:rPr>
                            <w:rFonts w:ascii="Arial" w:hAnsi="Arial Narrow"/>
                            <w:b/>
                            <w:bCs/>
                            <w:i/>
                            <w:iCs/>
                            <w:sz w:val="24"/>
                            <w:szCs w:val="24"/>
                          </w:rPr>
                          <w:t>nh th</w:t>
                        </w:r>
                        <w:r w:rsidRPr="00724527">
                          <w:rPr>
                            <w:rFonts w:ascii="Arial" w:hAnsi="Arial Narrow"/>
                            <w:b/>
                            <w:bCs/>
                            <w:i/>
                            <w:iCs/>
                            <w:sz w:val="24"/>
                            <w:szCs w:val="24"/>
                          </w:rPr>
                          <w:t>ờ</w:t>
                        </w:r>
                        <w:r w:rsidRPr="00724527">
                          <w:rPr>
                            <w:rFonts w:ascii="Arial" w:hAnsi="Arial Narrow"/>
                            <w:b/>
                            <w:bCs/>
                            <w:i/>
                            <w:iCs/>
                            <w:sz w:val="24"/>
                            <w:szCs w:val="24"/>
                          </w:rPr>
                          <w:t>i gian b</w:t>
                        </w:r>
                        <w:r w:rsidRPr="00724527">
                          <w:rPr>
                            <w:rFonts w:ascii="Arial" w:hAnsi="Arial Narrow"/>
                            <w:b/>
                            <w:bCs/>
                            <w:i/>
                            <w:iCs/>
                            <w:sz w:val="24"/>
                            <w:szCs w:val="24"/>
                          </w:rPr>
                          <w:t>ả</w:t>
                        </w:r>
                        <w:r w:rsidRPr="00724527">
                          <w:rPr>
                            <w:rFonts w:ascii="Arial" w:hAnsi="Arial Narrow"/>
                            <w:b/>
                            <w:bCs/>
                            <w:i/>
                            <w:iCs/>
                            <w:sz w:val="24"/>
                            <w:szCs w:val="24"/>
                          </w:rPr>
                          <w:t>o qu</w:t>
                        </w:r>
                        <w:r w:rsidRPr="00724527">
                          <w:rPr>
                            <w:rFonts w:ascii="Arial" w:hAnsi="Arial Narrow"/>
                            <w:b/>
                            <w:bCs/>
                            <w:i/>
                            <w:iCs/>
                            <w:sz w:val="24"/>
                            <w:szCs w:val="24"/>
                          </w:rPr>
                          <w:t>ả</w:t>
                        </w:r>
                        <w:r w:rsidRPr="00724527">
                          <w:rPr>
                            <w:rFonts w:ascii="Arial" w:hAnsi="Arial Narrow"/>
                            <w:b/>
                            <w:bCs/>
                            <w:i/>
                            <w:iCs/>
                            <w:sz w:val="24"/>
                            <w:szCs w:val="24"/>
                          </w:rPr>
                          <w:t>n v</w:t>
                        </w:r>
                        <w:r w:rsidRPr="00724527">
                          <w:rPr>
                            <w:rFonts w:ascii="Arial" w:hAnsi="Arial Narrow"/>
                            <w:b/>
                            <w:bCs/>
                            <w:i/>
                            <w:iCs/>
                            <w:sz w:val="24"/>
                            <w:szCs w:val="24"/>
                          </w:rPr>
                          <w:t>à</w:t>
                        </w:r>
                        <w:r w:rsidRPr="00724527">
                          <w:rPr>
                            <w:rFonts w:ascii="Arial" w:hAnsi="Arial Narrow"/>
                            <w:b/>
                            <w:bCs/>
                            <w:i/>
                            <w:iCs/>
                            <w:sz w:val="24"/>
                            <w:szCs w:val="24"/>
                          </w:rPr>
                          <w:t xml:space="preserve"> v</w:t>
                        </w:r>
                        <w:r w:rsidRPr="00724527">
                          <w:rPr>
                            <w:rFonts w:ascii="Arial" w:hAnsi="Arial Narrow"/>
                            <w:b/>
                            <w:bCs/>
                            <w:i/>
                            <w:iCs/>
                            <w:sz w:val="24"/>
                            <w:szCs w:val="24"/>
                          </w:rPr>
                          <w:t>ệ</w:t>
                        </w:r>
                        <w:r w:rsidRPr="00724527">
                          <w:rPr>
                            <w:rFonts w:ascii="Arial" w:hAnsi="Arial Narrow"/>
                            <w:b/>
                            <w:bCs/>
                            <w:i/>
                            <w:iCs/>
                            <w:sz w:val="24"/>
                            <w:szCs w:val="24"/>
                          </w:rPr>
                          <w:t xml:space="preserve"> sinh </w:t>
                        </w:r>
                        <w:r w:rsidRPr="00724527">
                          <w:rPr>
                            <w:rFonts w:ascii="Arial" w:hAnsi="Arial Narrow"/>
                            <w:b/>
                            <w:bCs/>
                            <w:i/>
                            <w:iCs/>
                            <w:sz w:val="24"/>
                            <w:szCs w:val="24"/>
                          </w:rPr>
                          <w:t>đú</w:t>
                        </w:r>
                        <w:r w:rsidRPr="00724527">
                          <w:rPr>
                            <w:rFonts w:ascii="Arial" w:hAnsi="Arial Narrow"/>
                            <w:b/>
                            <w:bCs/>
                            <w:i/>
                            <w:iCs/>
                            <w:sz w:val="24"/>
                            <w:szCs w:val="24"/>
                          </w:rPr>
                          <w:t>ng c</w:t>
                        </w:r>
                        <w:r w:rsidRPr="00724527">
                          <w:rPr>
                            <w:rFonts w:ascii="Arial" w:hAnsi="Arial Narrow"/>
                            <w:b/>
                            <w:bCs/>
                            <w:i/>
                            <w:iCs/>
                            <w:sz w:val="24"/>
                            <w:szCs w:val="24"/>
                          </w:rPr>
                          <w:t>á</w:t>
                        </w:r>
                        <w:r w:rsidRPr="00724527">
                          <w:rPr>
                            <w:rFonts w:ascii="Arial" w:hAnsi="Arial Narrow"/>
                            <w:b/>
                            <w:bCs/>
                            <w:i/>
                            <w:iCs/>
                            <w:sz w:val="24"/>
                            <w:szCs w:val="24"/>
                          </w:rPr>
                          <w:t>ch.</w:t>
                        </w:r>
                      </w:p>
                    </w:txbxContent>
                  </v:textbox>
                </v:shape>
              </v:group>
            </w:pict>
          </mc:Fallback>
        </mc:AlternateContent>
      </w:r>
      <w:r w:rsidR="00211CBA" w:rsidRPr="00253412">
        <w:rPr>
          <w:rFonts w:ascii="Arial" w:hAnsi="Arial"/>
          <w:b/>
          <w:noProof/>
          <w:color w:val="FE6700"/>
          <w:sz w:val="24"/>
          <w:szCs w:val="24"/>
        </w:rPr>
        <w:drawing>
          <wp:anchor distT="0" distB="0" distL="114300" distR="114300" simplePos="0" relativeHeight="251659776" behindDoc="1" locked="0" layoutInCell="1" allowOverlap="1" wp14:anchorId="0F9F0152" wp14:editId="6202680D">
            <wp:simplePos x="0" y="0"/>
            <wp:positionH relativeFrom="column">
              <wp:posOffset>0</wp:posOffset>
            </wp:positionH>
            <wp:positionV relativeFrom="paragraph">
              <wp:posOffset>5286</wp:posOffset>
            </wp:positionV>
            <wp:extent cx="7315200" cy="9564370"/>
            <wp:effectExtent l="0" t="0" r="0" b="0"/>
            <wp:wrapNone/>
            <wp:docPr id="16" name="Picture 1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ckground pattern&#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15200" cy="9564370"/>
                    </a:xfrm>
                    <a:prstGeom prst="rect">
                      <a:avLst/>
                    </a:prstGeom>
                  </pic:spPr>
                </pic:pic>
              </a:graphicData>
            </a:graphic>
          </wp:anchor>
        </w:drawing>
      </w:r>
      <w:r w:rsidR="00211CBA" w:rsidRPr="00253412">
        <w:rPr>
          <w:rFonts w:ascii="Arial" w:hAnsi="Arial"/>
          <w:b/>
          <w:color w:val="FE6700"/>
          <w:sz w:val="24"/>
          <w:szCs w:val="24"/>
        </w:rPr>
        <w:t>Chương trình dành cho Trẻ sơ sinh-Trẻ mới biết đi của tiểu bang Bắc Carolina</w:t>
      </w:r>
    </w:p>
    <w:p w14:paraId="682F3120" w14:textId="77777777" w:rsidR="00430631" w:rsidRPr="00253412" w:rsidRDefault="00446BA9" w:rsidP="00DE25D8">
      <w:pPr>
        <w:spacing w:line="235" w:lineRule="auto"/>
        <w:ind w:left="1800"/>
        <w:rPr>
          <w:rFonts w:ascii="Arial" w:eastAsia="Georgia" w:hAnsi="Arial" w:cs="Georgia"/>
          <w:sz w:val="32"/>
          <w:szCs w:val="32"/>
        </w:rPr>
      </w:pPr>
      <w:r w:rsidRPr="00253412">
        <w:rPr>
          <w:rFonts w:ascii="Arial" w:hAnsi="Arial"/>
          <w:b/>
          <w:bCs/>
          <w:color w:val="FE6700"/>
          <w:sz w:val="32"/>
          <w:szCs w:val="32"/>
        </w:rPr>
        <w:t>quý vị biết càng sớm, trẻ càng phát triển tốt hơn</w:t>
      </w:r>
    </w:p>
    <w:p w14:paraId="757C869E" w14:textId="77777777" w:rsidR="00430631" w:rsidRPr="00253412" w:rsidRDefault="00430631" w:rsidP="00DE25D8">
      <w:pPr>
        <w:spacing w:line="235" w:lineRule="auto"/>
        <w:rPr>
          <w:rFonts w:ascii="Arial" w:eastAsia="Georgia" w:hAnsi="Arial" w:cs="Georgia"/>
          <w:b/>
          <w:bCs/>
          <w:sz w:val="20"/>
          <w:szCs w:val="20"/>
        </w:rPr>
      </w:pPr>
    </w:p>
    <w:p w14:paraId="45454E1D" w14:textId="77777777" w:rsidR="00430631" w:rsidRPr="00253412" w:rsidRDefault="00430631" w:rsidP="00DE25D8">
      <w:pPr>
        <w:spacing w:before="4" w:line="235" w:lineRule="auto"/>
        <w:rPr>
          <w:rFonts w:ascii="Arial" w:eastAsia="Georgia" w:hAnsi="Arial" w:cs="Georgia"/>
          <w:b/>
          <w:bCs/>
          <w:sz w:val="24"/>
          <w:szCs w:val="24"/>
        </w:rPr>
      </w:pPr>
    </w:p>
    <w:p w14:paraId="0ED28BF9" w14:textId="77777777" w:rsidR="00430631" w:rsidRPr="00253412" w:rsidRDefault="00446BA9" w:rsidP="00DE25D8">
      <w:pPr>
        <w:spacing w:line="235" w:lineRule="auto"/>
        <w:ind w:left="1800"/>
        <w:rPr>
          <w:rFonts w:ascii="Arial" w:eastAsia="Georgia" w:hAnsi="Arial" w:cs="Georgia"/>
          <w:sz w:val="44"/>
          <w:szCs w:val="44"/>
        </w:rPr>
      </w:pPr>
      <w:r w:rsidRPr="00253412">
        <w:rPr>
          <w:rFonts w:ascii="Arial" w:hAnsi="Arial"/>
          <w:b/>
          <w:color w:val="E25B00"/>
          <w:sz w:val="44"/>
        </w:rPr>
        <w:t>Chương trình Cho mượn Công nghệ Trợ giúp</w:t>
      </w:r>
    </w:p>
    <w:p w14:paraId="3E509657" w14:textId="77777777" w:rsidR="00430631" w:rsidRPr="00253412" w:rsidRDefault="00446BA9" w:rsidP="00DE25D8">
      <w:pPr>
        <w:pStyle w:val="Heading1"/>
        <w:spacing w:before="360" w:line="235" w:lineRule="auto"/>
        <w:ind w:left="274"/>
        <w:rPr>
          <w:rFonts w:hAnsi="Arial"/>
          <w:b w:val="0"/>
          <w:bCs w:val="0"/>
        </w:rPr>
      </w:pPr>
      <w:r w:rsidRPr="00253412">
        <w:rPr>
          <w:rFonts w:hAnsi="Arial"/>
        </w:rPr>
        <w:t>Hướng dẫn Bảo quản và Vệ sinh</w:t>
      </w:r>
    </w:p>
    <w:p w14:paraId="34A45B00" w14:textId="77777777" w:rsidR="00430631" w:rsidRPr="00253412" w:rsidRDefault="00446BA9" w:rsidP="00DE25D8">
      <w:pPr>
        <w:spacing w:before="187" w:line="235" w:lineRule="auto"/>
        <w:ind w:left="270" w:right="717"/>
        <w:rPr>
          <w:rFonts w:ascii="Arial" w:eastAsia="Calibri" w:hAnsi="Arial" w:cs="Calibri"/>
          <w:sz w:val="28"/>
          <w:szCs w:val="28"/>
        </w:rPr>
      </w:pPr>
      <w:r w:rsidRPr="00253412">
        <w:rPr>
          <w:rFonts w:ascii="Arial" w:hAnsi="Arial"/>
          <w:i/>
          <w:sz w:val="28"/>
          <w:szCs w:val="28"/>
        </w:rPr>
        <w:t>Một phần quan trọng trong việc bảo quản thiết bị công nghệ trợ giúp là vệ sinh sạch sẽ sau mỗi lần sử dụng hoặc vệ sinh thường xuyên. Việc bảo quản và vệ sinh thiết bị đúng cách cho phép gia đình quý vị được hưởng lợi đầy đủ từ thiết bị. Nó cũng giúp đảm bảo an toàn cho con quý vị.</w:t>
      </w:r>
    </w:p>
    <w:p w14:paraId="2043EF36" w14:textId="77777777" w:rsidR="00430631" w:rsidRPr="00253412" w:rsidRDefault="00430631" w:rsidP="00DE25D8">
      <w:pPr>
        <w:spacing w:before="3" w:line="235" w:lineRule="auto"/>
        <w:ind w:left="1710"/>
        <w:rPr>
          <w:rFonts w:ascii="Arial" w:eastAsia="Calibri" w:hAnsi="Arial" w:cs="Calibri"/>
          <w:i/>
          <w:sz w:val="32"/>
          <w:szCs w:val="32"/>
        </w:rPr>
      </w:pPr>
    </w:p>
    <w:p w14:paraId="693CA6C8" w14:textId="77777777" w:rsidR="00430631" w:rsidRPr="00253412" w:rsidRDefault="00446BA9" w:rsidP="00DE25D8">
      <w:pPr>
        <w:pStyle w:val="BodyText"/>
        <w:spacing w:line="235" w:lineRule="auto"/>
        <w:ind w:left="270" w:right="720" w:firstLine="0"/>
        <w:rPr>
          <w:rFonts w:hAnsi="Arial"/>
          <w:sz w:val="28"/>
          <w:szCs w:val="28"/>
        </w:rPr>
      </w:pPr>
      <w:r w:rsidRPr="00253412">
        <w:rPr>
          <w:rFonts w:hAnsi="Arial"/>
          <w:sz w:val="28"/>
          <w:szCs w:val="28"/>
        </w:rPr>
        <w:t>Nếu có, hãy làm theo hướng dẫn của nhà sản xuất để vệ sinh thiết bị. Nếu không:</w:t>
      </w:r>
    </w:p>
    <w:p w14:paraId="56D74163" w14:textId="77777777" w:rsidR="00430631" w:rsidRPr="00253412" w:rsidRDefault="00446BA9" w:rsidP="00253412">
      <w:pPr>
        <w:pStyle w:val="BodyText"/>
        <w:numPr>
          <w:ilvl w:val="0"/>
          <w:numId w:val="2"/>
        </w:numPr>
        <w:spacing w:before="56" w:line="235" w:lineRule="auto"/>
        <w:ind w:left="576" w:right="360" w:hanging="288"/>
        <w:rPr>
          <w:rFonts w:hAnsi="Arial"/>
          <w:sz w:val="28"/>
          <w:szCs w:val="28"/>
        </w:rPr>
      </w:pPr>
      <w:r w:rsidRPr="00253412">
        <w:rPr>
          <w:rFonts w:hAnsi="Arial"/>
          <w:sz w:val="28"/>
          <w:szCs w:val="28"/>
        </w:rPr>
        <w:t>Sử dụng khăn lau vệ sinh hoặc cho chất khử trùng lên khăn giấy hoặc miếng bọt biển hơi ẩm để lau thiết bị. Không phun chất tẩy rửa trực tiếp lên thiết bị.</w:t>
      </w:r>
    </w:p>
    <w:p w14:paraId="1AF46109" w14:textId="77777777" w:rsidR="00430631" w:rsidRPr="00253412" w:rsidRDefault="00446BA9" w:rsidP="00253412">
      <w:pPr>
        <w:pStyle w:val="BodyText"/>
        <w:numPr>
          <w:ilvl w:val="0"/>
          <w:numId w:val="2"/>
        </w:numPr>
        <w:spacing w:before="56" w:line="235" w:lineRule="auto"/>
        <w:ind w:left="576" w:right="450" w:hanging="288"/>
        <w:rPr>
          <w:rFonts w:hAnsi="Arial"/>
          <w:sz w:val="28"/>
          <w:szCs w:val="28"/>
        </w:rPr>
      </w:pPr>
      <w:r w:rsidRPr="00253412">
        <w:rPr>
          <w:rFonts w:hAnsi="Arial"/>
          <w:sz w:val="28"/>
          <w:szCs w:val="28"/>
        </w:rPr>
        <w:t>Tránh sử dụng quá nhiều chất lỏng hoặc chất tẩy rửa mạnh có thể làm hỏng thiết bị.</w:t>
      </w:r>
    </w:p>
    <w:p w14:paraId="2C3B6997" w14:textId="77777777" w:rsidR="00430631" w:rsidRPr="00253412" w:rsidRDefault="00446BA9" w:rsidP="00DE25D8">
      <w:pPr>
        <w:pStyle w:val="BodyText"/>
        <w:numPr>
          <w:ilvl w:val="0"/>
          <w:numId w:val="2"/>
        </w:numPr>
        <w:spacing w:before="56" w:line="235" w:lineRule="auto"/>
        <w:ind w:left="576" w:right="720" w:hanging="288"/>
        <w:rPr>
          <w:rFonts w:hAnsi="Arial"/>
          <w:sz w:val="28"/>
          <w:szCs w:val="28"/>
        </w:rPr>
      </w:pPr>
      <w:r w:rsidRPr="00253412">
        <w:rPr>
          <w:rFonts w:hAnsi="Arial"/>
          <w:sz w:val="28"/>
          <w:szCs w:val="28"/>
        </w:rPr>
        <w:t>Lau khô thiết bị bằng vải mềm sau khi vệ sinh.</w:t>
      </w:r>
    </w:p>
    <w:p w14:paraId="7E4E9F17" w14:textId="77777777" w:rsidR="00430631" w:rsidRPr="00253412" w:rsidRDefault="00430631" w:rsidP="00DE25D8">
      <w:pPr>
        <w:spacing w:line="235" w:lineRule="auto"/>
        <w:rPr>
          <w:rFonts w:ascii="Arial" w:eastAsia="Calibri" w:hAnsi="Arial" w:cs="Calibri"/>
          <w:sz w:val="20"/>
          <w:szCs w:val="20"/>
        </w:rPr>
      </w:pPr>
    </w:p>
    <w:p w14:paraId="293A425F" w14:textId="77777777" w:rsidR="00430631" w:rsidRPr="00253412" w:rsidRDefault="00430631" w:rsidP="00DE25D8">
      <w:pPr>
        <w:spacing w:line="235" w:lineRule="auto"/>
        <w:rPr>
          <w:rFonts w:ascii="Arial" w:eastAsia="Calibri" w:hAnsi="Arial" w:cs="Calibri"/>
          <w:sz w:val="20"/>
          <w:szCs w:val="20"/>
        </w:rPr>
      </w:pPr>
    </w:p>
    <w:p w14:paraId="3B110AA8" w14:textId="77777777" w:rsidR="00430631" w:rsidRPr="00253412" w:rsidRDefault="00430631" w:rsidP="00DE25D8">
      <w:pPr>
        <w:spacing w:before="5" w:line="235" w:lineRule="auto"/>
        <w:rPr>
          <w:rFonts w:ascii="Arial" w:eastAsia="Calibri" w:hAnsi="Arial" w:cs="Calibri"/>
          <w:sz w:val="18"/>
          <w:szCs w:val="18"/>
        </w:rPr>
      </w:pPr>
    </w:p>
    <w:p w14:paraId="17D2A833" w14:textId="77777777" w:rsidR="00734003" w:rsidRPr="00253412" w:rsidRDefault="00734003" w:rsidP="00DE25D8">
      <w:pPr>
        <w:pStyle w:val="Heading1"/>
        <w:spacing w:line="235" w:lineRule="auto"/>
        <w:rPr>
          <w:rFonts w:hAnsi="Arial"/>
        </w:rPr>
      </w:pPr>
    </w:p>
    <w:p w14:paraId="078B65DA" w14:textId="77777777" w:rsidR="00CC34D8" w:rsidRPr="00253412" w:rsidRDefault="00CC34D8" w:rsidP="00DE25D8">
      <w:pPr>
        <w:pStyle w:val="Heading1"/>
        <w:spacing w:line="235" w:lineRule="auto"/>
        <w:rPr>
          <w:rFonts w:hAnsi="Arial"/>
        </w:rPr>
      </w:pPr>
    </w:p>
    <w:p w14:paraId="09CF0DF4" w14:textId="77777777" w:rsidR="00CC34D8" w:rsidRPr="00253412" w:rsidRDefault="00CC34D8" w:rsidP="00DE25D8">
      <w:pPr>
        <w:pStyle w:val="Heading1"/>
        <w:spacing w:line="235" w:lineRule="auto"/>
        <w:rPr>
          <w:rFonts w:hAnsi="Arial"/>
        </w:rPr>
      </w:pPr>
    </w:p>
    <w:p w14:paraId="6756EE21" w14:textId="77777777" w:rsidR="00CC34D8" w:rsidRPr="00253412" w:rsidRDefault="00CC34D8" w:rsidP="00DE25D8">
      <w:pPr>
        <w:pStyle w:val="Heading1"/>
        <w:spacing w:line="235" w:lineRule="auto"/>
        <w:rPr>
          <w:rFonts w:hAnsi="Arial"/>
        </w:rPr>
      </w:pPr>
    </w:p>
    <w:p w14:paraId="0CFA5370" w14:textId="77777777" w:rsidR="00430631" w:rsidRPr="00253412" w:rsidRDefault="00446BA9" w:rsidP="00253412">
      <w:pPr>
        <w:pStyle w:val="Heading1"/>
        <w:spacing w:before="360" w:line="235" w:lineRule="auto"/>
        <w:ind w:left="270"/>
        <w:rPr>
          <w:rFonts w:hAnsi="Arial"/>
          <w:b w:val="0"/>
          <w:bCs w:val="0"/>
        </w:rPr>
      </w:pPr>
      <w:r w:rsidRPr="00253412">
        <w:rPr>
          <w:rFonts w:hAnsi="Arial"/>
        </w:rPr>
        <w:t>Mẹo khác</w:t>
      </w:r>
    </w:p>
    <w:p w14:paraId="7A5FB54B" w14:textId="77777777" w:rsidR="00430631" w:rsidRPr="00253412" w:rsidRDefault="00446BA9" w:rsidP="00DE25D8">
      <w:pPr>
        <w:pStyle w:val="BodyText"/>
        <w:numPr>
          <w:ilvl w:val="0"/>
          <w:numId w:val="2"/>
        </w:numPr>
        <w:spacing w:before="56" w:line="235" w:lineRule="auto"/>
        <w:ind w:left="576" w:right="720" w:hanging="288"/>
        <w:rPr>
          <w:rFonts w:hAnsi="Arial"/>
          <w:sz w:val="28"/>
          <w:szCs w:val="28"/>
        </w:rPr>
      </w:pPr>
      <w:r w:rsidRPr="00253412">
        <w:rPr>
          <w:rFonts w:hAnsi="Arial"/>
          <w:sz w:val="28"/>
          <w:szCs w:val="28"/>
        </w:rPr>
        <w:t>Nếu thiết bị không hoạt động bình thường hoặc quý vị nhận thấy bất kỳ vấn đề nào (ví dụ: các bộ phận bị lỏng, thiếu dây đeo), hãy liên hệ với Điều phối viên Dịch vụ Can thiệp Sớm (EISC) của quý vị.</w:t>
      </w:r>
    </w:p>
    <w:p w14:paraId="44BAF4A2" w14:textId="77777777" w:rsidR="00430631" w:rsidRPr="00253412" w:rsidRDefault="00446BA9" w:rsidP="00DE25D8">
      <w:pPr>
        <w:pStyle w:val="BodyText"/>
        <w:numPr>
          <w:ilvl w:val="0"/>
          <w:numId w:val="2"/>
        </w:numPr>
        <w:spacing w:before="56" w:line="235" w:lineRule="auto"/>
        <w:ind w:left="576" w:right="720" w:hanging="288"/>
        <w:rPr>
          <w:rFonts w:hAnsi="Arial"/>
          <w:sz w:val="28"/>
          <w:szCs w:val="28"/>
        </w:rPr>
      </w:pPr>
      <w:r w:rsidRPr="00253412">
        <w:rPr>
          <w:rFonts w:hAnsi="Arial"/>
          <w:sz w:val="28"/>
          <w:szCs w:val="28"/>
        </w:rPr>
        <w:t>Nếu thiết bị hoạt động bằng pin, hãy tắt thiết bị khi không sử dụng.</w:t>
      </w:r>
    </w:p>
    <w:p w14:paraId="5347C464" w14:textId="77777777" w:rsidR="00430631" w:rsidRPr="00253412" w:rsidRDefault="00446BA9" w:rsidP="00DE25D8">
      <w:pPr>
        <w:pStyle w:val="BodyText"/>
        <w:numPr>
          <w:ilvl w:val="0"/>
          <w:numId w:val="2"/>
        </w:numPr>
        <w:spacing w:before="56" w:line="235" w:lineRule="auto"/>
        <w:ind w:left="576" w:right="720" w:hanging="288"/>
        <w:rPr>
          <w:rFonts w:hAnsi="Arial"/>
          <w:sz w:val="28"/>
          <w:szCs w:val="28"/>
        </w:rPr>
      </w:pPr>
      <w:r w:rsidRPr="00253412">
        <w:rPr>
          <w:rFonts w:hAnsi="Arial"/>
          <w:sz w:val="28"/>
          <w:szCs w:val="28"/>
        </w:rPr>
        <w:t xml:space="preserve">Giữ lại tất cả các bộ phận của thiết bị, chẳng hạn như dây đeo và nắp pin, được đi kèm khi mượn thiết bị để tránh mất mát. </w:t>
      </w:r>
    </w:p>
    <w:p w14:paraId="03460C7E" w14:textId="77777777" w:rsidR="00262B89" w:rsidRPr="00253412" w:rsidRDefault="00262B89" w:rsidP="00DE25D8">
      <w:pPr>
        <w:pStyle w:val="BodyText"/>
        <w:spacing w:before="56" w:line="235" w:lineRule="auto"/>
        <w:ind w:left="720" w:right="720" w:firstLine="0"/>
        <w:rPr>
          <w:rFonts w:hAnsi="Arial"/>
          <w:sz w:val="28"/>
          <w:szCs w:val="28"/>
        </w:rPr>
      </w:pPr>
    </w:p>
    <w:p w14:paraId="315A0149" w14:textId="77777777" w:rsidR="00430631" w:rsidRPr="00253412" w:rsidRDefault="00446BA9" w:rsidP="00DE25D8">
      <w:pPr>
        <w:pStyle w:val="BodyText"/>
        <w:spacing w:line="235" w:lineRule="auto"/>
        <w:ind w:left="3240" w:firstLine="0"/>
        <w:rPr>
          <w:rFonts w:eastAsia="Arial Narrow" w:hAnsi="Arial" w:cs="Arial Narrow"/>
          <w:sz w:val="28"/>
          <w:szCs w:val="28"/>
        </w:rPr>
      </w:pPr>
      <w:r w:rsidRPr="00253412">
        <w:rPr>
          <w:rFonts w:hAnsi="Arial"/>
          <w:sz w:val="28"/>
          <w:szCs w:val="28"/>
        </w:rPr>
        <w:t>Thông tin liên hệ của CDSA:</w:t>
      </w:r>
    </w:p>
    <w:bookmarkStart w:id="0" w:name="_Hlk102660797"/>
    <w:p w14:paraId="64F01A3F" w14:textId="77777777" w:rsidR="00430631" w:rsidRPr="00253412" w:rsidRDefault="005E78BC" w:rsidP="00DE25D8">
      <w:pPr>
        <w:spacing w:before="40" w:line="235" w:lineRule="auto"/>
        <w:ind w:left="3240"/>
        <w:rPr>
          <w:rFonts w:ascii="Arial" w:eastAsia="Arial Narrow" w:hAnsi="Arial" w:cs="Arial Narrow"/>
          <w:sz w:val="28"/>
          <w:szCs w:val="28"/>
        </w:rPr>
      </w:pPr>
      <w:r w:rsidRPr="00253412">
        <w:rPr>
          <w:rFonts w:ascii="Arial" w:eastAsia="Arial Narrow" w:hAnsi="Arial" w:cs="Arial Narrow"/>
          <w:sz w:val="28"/>
          <w:szCs w:val="28"/>
        </w:rPr>
        <w:fldChar w:fldCharType="begin" w:fldLock="1">
          <w:ffData>
            <w:name w:val="Text1"/>
            <w:enabled/>
            <w:calcOnExit w:val="0"/>
            <w:textInput/>
          </w:ffData>
        </w:fldChar>
      </w:r>
      <w:bookmarkStart w:id="1" w:name="Text1"/>
      <w:r w:rsidRPr="00253412">
        <w:rPr>
          <w:rFonts w:ascii="Arial" w:eastAsia="Arial Narrow" w:hAnsi="Arial" w:cs="Arial Narrow"/>
          <w:sz w:val="28"/>
          <w:szCs w:val="28"/>
        </w:rPr>
        <w:instrText xml:space="preserve"> FORMTEXT </w:instrText>
      </w:r>
      <w:r w:rsidRPr="00253412">
        <w:rPr>
          <w:rFonts w:ascii="Arial" w:eastAsia="Arial Narrow" w:hAnsi="Arial" w:cs="Arial Narrow"/>
          <w:sz w:val="28"/>
          <w:szCs w:val="28"/>
        </w:rPr>
      </w:r>
      <w:r w:rsidRPr="00253412">
        <w:rPr>
          <w:rFonts w:ascii="Arial" w:eastAsia="Arial Narrow" w:hAnsi="Arial" w:cs="Arial Narrow"/>
          <w:sz w:val="28"/>
          <w:szCs w:val="28"/>
        </w:rPr>
        <w:fldChar w:fldCharType="separate"/>
      </w:r>
      <w:r w:rsidRPr="00253412">
        <w:rPr>
          <w:rFonts w:ascii="Arial" w:hAnsi="Arial"/>
          <w:sz w:val="28"/>
          <w:szCs w:val="28"/>
        </w:rPr>
        <w:t>     </w:t>
      </w:r>
      <w:r w:rsidRPr="00253412">
        <w:rPr>
          <w:rFonts w:ascii="Arial" w:eastAsia="Arial Narrow" w:hAnsi="Arial" w:cs="Arial Narrow"/>
          <w:sz w:val="28"/>
          <w:szCs w:val="28"/>
        </w:rPr>
        <w:fldChar w:fldCharType="end"/>
      </w:r>
      <w:bookmarkEnd w:id="0"/>
      <w:bookmarkEnd w:id="1"/>
    </w:p>
    <w:p w14:paraId="6A2BD3BA" w14:textId="77777777" w:rsidR="00430631" w:rsidRPr="00253412" w:rsidRDefault="005E78BC" w:rsidP="00DE25D8">
      <w:pPr>
        <w:spacing w:before="40" w:line="235" w:lineRule="auto"/>
        <w:ind w:left="3240"/>
        <w:rPr>
          <w:rFonts w:ascii="Arial" w:eastAsia="Arial Narrow" w:hAnsi="Arial" w:cs="Arial Narrow"/>
          <w:sz w:val="28"/>
          <w:szCs w:val="28"/>
        </w:rPr>
      </w:pPr>
      <w:r w:rsidRPr="00253412">
        <w:rPr>
          <w:rFonts w:ascii="Arial" w:eastAsia="Arial Narrow" w:hAnsi="Arial" w:cs="Arial Narrow"/>
          <w:sz w:val="28"/>
          <w:szCs w:val="28"/>
        </w:rPr>
        <w:fldChar w:fldCharType="begin" w:fldLock="1">
          <w:ffData>
            <w:name w:val="Text1"/>
            <w:enabled/>
            <w:calcOnExit w:val="0"/>
            <w:textInput/>
          </w:ffData>
        </w:fldChar>
      </w:r>
      <w:r w:rsidRPr="00253412">
        <w:rPr>
          <w:rFonts w:ascii="Arial" w:eastAsia="Arial Narrow" w:hAnsi="Arial" w:cs="Arial Narrow"/>
          <w:sz w:val="28"/>
          <w:szCs w:val="28"/>
        </w:rPr>
        <w:instrText xml:space="preserve"> FORMTEXT </w:instrText>
      </w:r>
      <w:r w:rsidRPr="00253412">
        <w:rPr>
          <w:rFonts w:ascii="Arial" w:eastAsia="Arial Narrow" w:hAnsi="Arial" w:cs="Arial Narrow"/>
          <w:sz w:val="28"/>
          <w:szCs w:val="28"/>
        </w:rPr>
      </w:r>
      <w:r w:rsidRPr="00253412">
        <w:rPr>
          <w:rFonts w:ascii="Arial" w:eastAsia="Arial Narrow" w:hAnsi="Arial" w:cs="Arial Narrow"/>
          <w:sz w:val="28"/>
          <w:szCs w:val="28"/>
        </w:rPr>
        <w:fldChar w:fldCharType="separate"/>
      </w:r>
      <w:r w:rsidRPr="00253412">
        <w:rPr>
          <w:rFonts w:ascii="Arial" w:hAnsi="Arial"/>
          <w:sz w:val="28"/>
          <w:szCs w:val="28"/>
        </w:rPr>
        <w:t>     </w:t>
      </w:r>
      <w:r w:rsidRPr="00253412">
        <w:rPr>
          <w:rFonts w:ascii="Arial" w:eastAsia="Arial Narrow" w:hAnsi="Arial" w:cs="Arial Narrow"/>
          <w:sz w:val="28"/>
          <w:szCs w:val="28"/>
        </w:rPr>
        <w:fldChar w:fldCharType="end"/>
      </w:r>
    </w:p>
    <w:p w14:paraId="2E66758A" w14:textId="77777777" w:rsidR="00430631" w:rsidRPr="00253412" w:rsidRDefault="005E78BC" w:rsidP="00DE25D8">
      <w:pPr>
        <w:spacing w:before="40" w:line="235" w:lineRule="auto"/>
        <w:ind w:left="3240"/>
        <w:rPr>
          <w:rFonts w:ascii="Arial" w:eastAsia="Arial Narrow" w:hAnsi="Arial" w:cs="Arial Narrow"/>
          <w:sz w:val="28"/>
          <w:szCs w:val="28"/>
        </w:rPr>
      </w:pPr>
      <w:r w:rsidRPr="00253412">
        <w:rPr>
          <w:rFonts w:ascii="Arial" w:eastAsia="Arial Narrow" w:hAnsi="Arial" w:cs="Arial Narrow"/>
          <w:sz w:val="28"/>
          <w:szCs w:val="28"/>
        </w:rPr>
        <w:fldChar w:fldCharType="begin" w:fldLock="1">
          <w:ffData>
            <w:name w:val=""/>
            <w:enabled/>
            <w:calcOnExit w:val="0"/>
            <w:textInput/>
          </w:ffData>
        </w:fldChar>
      </w:r>
      <w:r w:rsidRPr="00253412">
        <w:rPr>
          <w:rFonts w:ascii="Arial" w:eastAsia="Arial Narrow" w:hAnsi="Arial" w:cs="Arial Narrow"/>
          <w:sz w:val="28"/>
          <w:szCs w:val="28"/>
        </w:rPr>
        <w:instrText xml:space="preserve"> FORMTEXT </w:instrText>
      </w:r>
      <w:r w:rsidRPr="00253412">
        <w:rPr>
          <w:rFonts w:ascii="Arial" w:eastAsia="Arial Narrow" w:hAnsi="Arial" w:cs="Arial Narrow"/>
          <w:sz w:val="28"/>
          <w:szCs w:val="28"/>
        </w:rPr>
      </w:r>
      <w:r w:rsidRPr="00253412">
        <w:rPr>
          <w:rFonts w:ascii="Arial" w:eastAsia="Arial Narrow" w:hAnsi="Arial" w:cs="Arial Narrow"/>
          <w:sz w:val="28"/>
          <w:szCs w:val="28"/>
        </w:rPr>
        <w:fldChar w:fldCharType="separate"/>
      </w:r>
      <w:r w:rsidRPr="00253412">
        <w:rPr>
          <w:rFonts w:ascii="Arial" w:hAnsi="Arial"/>
          <w:sz w:val="28"/>
          <w:szCs w:val="28"/>
        </w:rPr>
        <w:t>     </w:t>
      </w:r>
      <w:r w:rsidRPr="00253412">
        <w:rPr>
          <w:rFonts w:ascii="Arial" w:eastAsia="Arial Narrow" w:hAnsi="Arial" w:cs="Arial Narrow"/>
          <w:sz w:val="28"/>
          <w:szCs w:val="28"/>
        </w:rPr>
        <w:fldChar w:fldCharType="end"/>
      </w:r>
    </w:p>
    <w:p w14:paraId="2BB80959" w14:textId="77777777" w:rsidR="00430631" w:rsidRPr="00253412" w:rsidRDefault="00446BA9" w:rsidP="00DE25D8">
      <w:pPr>
        <w:pStyle w:val="BodyText"/>
        <w:spacing w:line="235" w:lineRule="auto"/>
        <w:ind w:left="3240" w:firstLine="0"/>
        <w:rPr>
          <w:rFonts w:eastAsia="Arial Narrow" w:hAnsi="Arial" w:cs="Arial Narrow"/>
          <w:sz w:val="28"/>
          <w:szCs w:val="28"/>
        </w:rPr>
      </w:pPr>
      <w:r w:rsidRPr="00253412">
        <w:rPr>
          <w:rFonts w:hAnsi="Arial"/>
          <w:sz w:val="28"/>
          <w:szCs w:val="28"/>
        </w:rPr>
        <w:t xml:space="preserve">Tên EISC: </w:t>
      </w:r>
      <w:r w:rsidR="005E78BC" w:rsidRPr="00253412">
        <w:rPr>
          <w:rFonts w:eastAsia="Arial Narrow" w:hAnsi="Arial" w:cs="Arial Narrow"/>
          <w:sz w:val="28"/>
          <w:szCs w:val="28"/>
        </w:rPr>
        <w:fldChar w:fldCharType="begin" w:fldLock="1">
          <w:ffData>
            <w:name w:val="Text1"/>
            <w:enabled/>
            <w:calcOnExit w:val="0"/>
            <w:textInput/>
          </w:ffData>
        </w:fldChar>
      </w:r>
      <w:r w:rsidR="005E78BC" w:rsidRPr="00253412">
        <w:rPr>
          <w:rFonts w:eastAsia="Arial Narrow" w:hAnsi="Arial" w:cs="Arial Narrow"/>
          <w:sz w:val="28"/>
          <w:szCs w:val="28"/>
        </w:rPr>
        <w:instrText xml:space="preserve"> FORMTEXT </w:instrText>
      </w:r>
      <w:r w:rsidR="005E78BC" w:rsidRPr="00253412">
        <w:rPr>
          <w:rFonts w:eastAsia="Arial Narrow" w:hAnsi="Arial" w:cs="Arial Narrow"/>
          <w:sz w:val="28"/>
          <w:szCs w:val="28"/>
        </w:rPr>
      </w:r>
      <w:r w:rsidR="005E78BC" w:rsidRPr="00253412">
        <w:rPr>
          <w:rFonts w:eastAsia="Arial Narrow" w:hAnsi="Arial" w:cs="Arial Narrow"/>
          <w:sz w:val="28"/>
          <w:szCs w:val="28"/>
        </w:rPr>
        <w:fldChar w:fldCharType="separate"/>
      </w:r>
      <w:r w:rsidRPr="00253412">
        <w:rPr>
          <w:rFonts w:hAnsi="Arial"/>
          <w:sz w:val="28"/>
          <w:szCs w:val="28"/>
        </w:rPr>
        <w:t>     </w:t>
      </w:r>
      <w:r w:rsidR="005E78BC" w:rsidRPr="00253412">
        <w:rPr>
          <w:rFonts w:eastAsia="Arial Narrow" w:hAnsi="Arial" w:cs="Arial Narrow"/>
          <w:sz w:val="28"/>
          <w:szCs w:val="28"/>
        </w:rPr>
        <w:fldChar w:fldCharType="end"/>
      </w:r>
    </w:p>
    <w:p w14:paraId="4E4B697B" w14:textId="77777777" w:rsidR="009B3D8D" w:rsidRPr="00253412" w:rsidRDefault="009B3D8D">
      <w:pPr>
        <w:pStyle w:val="BodyText"/>
        <w:ind w:left="3240" w:firstLine="0"/>
        <w:rPr>
          <w:rFonts w:eastAsia="Arial Narrow" w:hAnsi="Arial" w:cs="Arial Narrow"/>
          <w:sz w:val="18"/>
          <w:szCs w:val="18"/>
        </w:rPr>
      </w:pPr>
    </w:p>
    <w:p w14:paraId="3E1A7ED5" w14:textId="77777777" w:rsidR="00430631" w:rsidRPr="00253412" w:rsidRDefault="00430631">
      <w:pPr>
        <w:rPr>
          <w:rFonts w:ascii="Arial" w:eastAsia="Arial Narrow" w:hAnsi="Arial" w:cs="Arial Narrow"/>
          <w:sz w:val="20"/>
          <w:szCs w:val="20"/>
        </w:rPr>
        <w:sectPr w:rsidR="00430631" w:rsidRPr="00253412">
          <w:type w:val="continuous"/>
          <w:pgSz w:w="12240" w:h="15840"/>
          <w:pgMar w:top="480" w:right="300" w:bottom="0" w:left="420" w:header="720" w:footer="720" w:gutter="0"/>
          <w:cols w:space="720"/>
        </w:sectPr>
      </w:pPr>
    </w:p>
    <w:p w14:paraId="1980817B" w14:textId="77777777" w:rsidR="00430631" w:rsidRPr="00253412" w:rsidRDefault="00446BA9" w:rsidP="00253412">
      <w:pPr>
        <w:spacing w:before="600"/>
        <w:ind w:left="274" w:right="-187"/>
        <w:rPr>
          <w:rFonts w:ascii="Arial" w:eastAsia="Calibri" w:hAnsi="Arial" w:cs="Calibri"/>
          <w:sz w:val="24"/>
          <w:szCs w:val="24"/>
        </w:rPr>
      </w:pPr>
      <w:r w:rsidRPr="00253412">
        <w:rPr>
          <w:rFonts w:ascii="Arial" w:hAnsi="Arial"/>
          <w:color w:val="27415F"/>
          <w:sz w:val="20"/>
          <w:szCs w:val="20"/>
        </w:rPr>
        <w:t>Ti</w:t>
      </w:r>
      <w:r w:rsidRPr="00253412">
        <w:rPr>
          <w:rFonts w:ascii="Arial" w:hAnsi="Arial" w:cs="Cambria"/>
          <w:color w:val="27415F"/>
          <w:sz w:val="20"/>
          <w:szCs w:val="20"/>
        </w:rPr>
        <w:t>ể</w:t>
      </w:r>
      <w:r w:rsidRPr="00253412">
        <w:rPr>
          <w:rFonts w:ascii="Arial" w:hAnsi="Arial"/>
          <w:color w:val="27415F"/>
          <w:sz w:val="20"/>
          <w:szCs w:val="20"/>
        </w:rPr>
        <w:t>u bang B</w:t>
      </w:r>
      <w:r w:rsidRPr="00253412">
        <w:rPr>
          <w:rFonts w:ascii="Arial" w:hAnsi="Arial" w:cs="Cambria"/>
          <w:color w:val="27415F"/>
          <w:sz w:val="20"/>
          <w:szCs w:val="20"/>
        </w:rPr>
        <w:t>ắ</w:t>
      </w:r>
      <w:r w:rsidRPr="00253412">
        <w:rPr>
          <w:rFonts w:ascii="Arial" w:hAnsi="Arial"/>
          <w:color w:val="27415F"/>
          <w:sz w:val="20"/>
          <w:szCs w:val="20"/>
        </w:rPr>
        <w:t>c Carolina | S</w:t>
      </w:r>
      <w:r w:rsidRPr="00253412">
        <w:rPr>
          <w:rFonts w:ascii="Arial" w:hAnsi="Arial" w:cs="Cambria"/>
          <w:color w:val="27415F"/>
          <w:sz w:val="20"/>
          <w:szCs w:val="20"/>
        </w:rPr>
        <w:t>ở</w:t>
      </w:r>
      <w:r w:rsidRPr="00253412">
        <w:rPr>
          <w:rFonts w:ascii="Arial" w:hAnsi="Arial"/>
          <w:color w:val="27415F"/>
          <w:sz w:val="20"/>
          <w:szCs w:val="20"/>
        </w:rPr>
        <w:t xml:space="preserve"> Y t</w:t>
      </w:r>
      <w:r w:rsidRPr="00253412">
        <w:rPr>
          <w:rFonts w:ascii="Arial" w:hAnsi="Arial" w:cs="Cambria"/>
          <w:color w:val="27415F"/>
          <w:sz w:val="20"/>
          <w:szCs w:val="20"/>
        </w:rPr>
        <w:t>ế</w:t>
      </w:r>
      <w:r w:rsidRPr="00253412">
        <w:rPr>
          <w:rFonts w:ascii="Arial" w:hAnsi="Arial"/>
          <w:color w:val="27415F"/>
          <w:sz w:val="20"/>
          <w:szCs w:val="20"/>
        </w:rPr>
        <w:t xml:space="preserve"> và D</w:t>
      </w:r>
      <w:r w:rsidRPr="00253412">
        <w:rPr>
          <w:rFonts w:ascii="Arial" w:hAnsi="Arial" w:cs="Cambria"/>
          <w:color w:val="27415F"/>
          <w:sz w:val="20"/>
          <w:szCs w:val="20"/>
        </w:rPr>
        <w:t>ị</w:t>
      </w:r>
      <w:r w:rsidRPr="00253412">
        <w:rPr>
          <w:rFonts w:ascii="Arial" w:hAnsi="Arial"/>
          <w:color w:val="27415F"/>
          <w:sz w:val="20"/>
          <w:szCs w:val="20"/>
        </w:rPr>
        <w:t>ch v</w:t>
      </w:r>
      <w:r w:rsidRPr="00253412">
        <w:rPr>
          <w:rFonts w:ascii="Arial" w:hAnsi="Arial" w:cs="Cambria"/>
          <w:color w:val="27415F"/>
          <w:sz w:val="20"/>
          <w:szCs w:val="20"/>
        </w:rPr>
        <w:t>ụ</w:t>
      </w:r>
      <w:r w:rsidRPr="00253412">
        <w:rPr>
          <w:rFonts w:ascii="Arial" w:hAnsi="Arial"/>
          <w:color w:val="27415F"/>
          <w:sz w:val="20"/>
          <w:szCs w:val="20"/>
        </w:rPr>
        <w:t xml:space="preserve"> Nhân sinh  </w:t>
      </w:r>
      <w:hyperlink r:id="rId16">
        <w:r w:rsidRPr="00253412">
          <w:rPr>
            <w:rFonts w:ascii="Arial" w:hAnsi="Arial"/>
            <w:color w:val="0000FF"/>
            <w:sz w:val="20"/>
            <w:szCs w:val="20"/>
            <w:u w:val="single" w:color="0000FF"/>
          </w:rPr>
          <w:t>www.ncdhhs.gov</w:t>
        </w:r>
      </w:hyperlink>
      <w:r w:rsidRPr="00253412">
        <w:rPr>
          <w:rFonts w:ascii="Arial" w:hAnsi="Arial"/>
          <w:color w:val="0000FF"/>
          <w:sz w:val="20"/>
          <w:szCs w:val="20"/>
        </w:rPr>
        <w:t xml:space="preserve"> </w:t>
      </w:r>
      <w:r w:rsidR="00253412">
        <w:rPr>
          <w:rFonts w:ascii="Arial" w:hAnsi="Arial"/>
          <w:color w:val="0000FF"/>
          <w:sz w:val="20"/>
          <w:szCs w:val="20"/>
          <w:lang w:val="en-US"/>
        </w:rPr>
        <w:t xml:space="preserve">| </w:t>
      </w:r>
      <w:r w:rsidRPr="00253412">
        <w:rPr>
          <w:rFonts w:ascii="Arial" w:hAnsi="Arial"/>
          <w:color w:val="27415F"/>
          <w:sz w:val="20"/>
          <w:szCs w:val="20"/>
        </w:rPr>
        <w:t>Ban An sinh Gia đình và Tr</w:t>
      </w:r>
      <w:r w:rsidRPr="00253412">
        <w:rPr>
          <w:rFonts w:ascii="Arial" w:hAnsi="Arial" w:cs="Cambria"/>
          <w:color w:val="27415F"/>
          <w:sz w:val="20"/>
          <w:szCs w:val="20"/>
        </w:rPr>
        <w:t>ẻ</w:t>
      </w:r>
      <w:r w:rsidRPr="00253412">
        <w:rPr>
          <w:rFonts w:ascii="Arial" w:hAnsi="Arial"/>
          <w:color w:val="27415F"/>
          <w:sz w:val="20"/>
          <w:szCs w:val="20"/>
        </w:rPr>
        <w:t xml:space="preserve"> em | B</w:t>
      </w:r>
      <w:r w:rsidRPr="00253412">
        <w:rPr>
          <w:rFonts w:ascii="Arial" w:hAnsi="Arial" w:cs="Cambria"/>
          <w:color w:val="27415F"/>
          <w:sz w:val="20"/>
          <w:szCs w:val="20"/>
        </w:rPr>
        <w:t>ộ</w:t>
      </w:r>
      <w:r w:rsidRPr="00253412">
        <w:rPr>
          <w:rFonts w:ascii="Arial" w:hAnsi="Arial"/>
          <w:color w:val="27415F"/>
          <w:sz w:val="20"/>
          <w:szCs w:val="20"/>
        </w:rPr>
        <w:t xml:space="preserve"> ph</w:t>
      </w:r>
      <w:r w:rsidRPr="00253412">
        <w:rPr>
          <w:rFonts w:ascii="Arial" w:hAnsi="Arial" w:cs="Cambria"/>
          <w:color w:val="27415F"/>
          <w:sz w:val="20"/>
          <w:szCs w:val="20"/>
        </w:rPr>
        <w:t>ậ</w:t>
      </w:r>
      <w:r w:rsidRPr="00253412">
        <w:rPr>
          <w:rFonts w:ascii="Arial" w:hAnsi="Arial"/>
          <w:color w:val="27415F"/>
          <w:sz w:val="20"/>
          <w:szCs w:val="20"/>
        </w:rPr>
        <w:t>n Can thi</w:t>
      </w:r>
      <w:r w:rsidRPr="00253412">
        <w:rPr>
          <w:rFonts w:ascii="Arial" w:hAnsi="Arial" w:cs="Cambria"/>
          <w:color w:val="27415F"/>
          <w:sz w:val="20"/>
          <w:szCs w:val="20"/>
        </w:rPr>
        <w:t>ệ</w:t>
      </w:r>
      <w:r w:rsidRPr="00253412">
        <w:rPr>
          <w:rFonts w:ascii="Arial" w:hAnsi="Arial"/>
          <w:color w:val="27415F"/>
          <w:sz w:val="20"/>
          <w:szCs w:val="20"/>
        </w:rPr>
        <w:t>p S</w:t>
      </w:r>
      <w:r w:rsidRPr="00253412">
        <w:rPr>
          <w:rFonts w:ascii="Arial" w:hAnsi="Arial" w:cs="Cambria"/>
          <w:color w:val="27415F"/>
          <w:sz w:val="20"/>
          <w:szCs w:val="20"/>
        </w:rPr>
        <w:t>ớ</w:t>
      </w:r>
      <w:r w:rsidRPr="00253412">
        <w:rPr>
          <w:rFonts w:ascii="Arial" w:hAnsi="Arial"/>
          <w:color w:val="27415F"/>
          <w:sz w:val="20"/>
          <w:szCs w:val="20"/>
        </w:rPr>
        <w:t>m</w:t>
      </w:r>
      <w:r w:rsidR="00253412">
        <w:rPr>
          <w:rFonts w:ascii="Arial" w:hAnsi="Arial"/>
          <w:color w:val="27415F"/>
          <w:sz w:val="20"/>
          <w:szCs w:val="20"/>
          <w:lang w:val="en-US"/>
        </w:rPr>
        <w:t xml:space="preserve"> | </w:t>
      </w:r>
      <w:r w:rsidRPr="00253412">
        <w:rPr>
          <w:rFonts w:ascii="Arial" w:hAnsi="Arial"/>
          <w:color w:val="27415F"/>
          <w:sz w:val="20"/>
          <w:szCs w:val="20"/>
        </w:rPr>
        <w:t>N.C. DHHS là m</w:t>
      </w:r>
      <w:r w:rsidRPr="00253412">
        <w:rPr>
          <w:rFonts w:ascii="Arial" w:hAnsi="Arial" w:cs="Cambria"/>
          <w:color w:val="27415F"/>
          <w:sz w:val="20"/>
          <w:szCs w:val="20"/>
        </w:rPr>
        <w:t>ộ</w:t>
      </w:r>
      <w:r w:rsidRPr="00253412">
        <w:rPr>
          <w:rFonts w:ascii="Arial" w:hAnsi="Arial"/>
          <w:color w:val="27415F"/>
          <w:sz w:val="20"/>
          <w:szCs w:val="20"/>
        </w:rPr>
        <w:t>t nhà cung c</w:t>
      </w:r>
      <w:r w:rsidRPr="00253412">
        <w:rPr>
          <w:rFonts w:ascii="Arial" w:hAnsi="Arial" w:cs="Cambria"/>
          <w:color w:val="27415F"/>
          <w:sz w:val="20"/>
          <w:szCs w:val="20"/>
        </w:rPr>
        <w:t>ấ</w:t>
      </w:r>
      <w:r w:rsidRPr="00253412">
        <w:rPr>
          <w:rFonts w:ascii="Arial" w:hAnsi="Arial"/>
          <w:color w:val="27415F"/>
          <w:sz w:val="20"/>
          <w:szCs w:val="20"/>
        </w:rPr>
        <w:t>p và nhà tuy</w:t>
      </w:r>
      <w:r w:rsidRPr="00253412">
        <w:rPr>
          <w:rFonts w:ascii="Arial" w:hAnsi="Arial" w:cs="Cambria"/>
          <w:color w:val="27415F"/>
          <w:sz w:val="20"/>
          <w:szCs w:val="20"/>
        </w:rPr>
        <w:t>ể</w:t>
      </w:r>
      <w:r w:rsidRPr="00253412">
        <w:rPr>
          <w:rFonts w:ascii="Arial" w:hAnsi="Arial"/>
          <w:color w:val="27415F"/>
          <w:sz w:val="20"/>
          <w:szCs w:val="20"/>
        </w:rPr>
        <w:t>n d</w:t>
      </w:r>
      <w:r w:rsidRPr="00253412">
        <w:rPr>
          <w:rFonts w:ascii="Arial" w:hAnsi="Arial" w:cs="Cambria"/>
          <w:color w:val="27415F"/>
          <w:sz w:val="20"/>
          <w:szCs w:val="20"/>
        </w:rPr>
        <w:t>ụ</w:t>
      </w:r>
      <w:r w:rsidRPr="00253412">
        <w:rPr>
          <w:rFonts w:ascii="Arial" w:hAnsi="Arial"/>
          <w:color w:val="27415F"/>
          <w:sz w:val="20"/>
          <w:szCs w:val="20"/>
        </w:rPr>
        <w:t>ng trao c</w:t>
      </w:r>
      <w:r w:rsidRPr="00253412">
        <w:rPr>
          <w:rFonts w:ascii="Arial" w:hAnsi="Arial" w:cs="Cambria"/>
          <w:color w:val="27415F"/>
          <w:sz w:val="20"/>
          <w:szCs w:val="20"/>
        </w:rPr>
        <w:t>ơ</w:t>
      </w:r>
      <w:r w:rsidRPr="00253412">
        <w:rPr>
          <w:rFonts w:ascii="Arial" w:hAnsi="Arial"/>
          <w:color w:val="27415F"/>
          <w:sz w:val="20"/>
          <w:szCs w:val="20"/>
        </w:rPr>
        <w:t xml:space="preserve"> h</w:t>
      </w:r>
      <w:r w:rsidRPr="00253412">
        <w:rPr>
          <w:rFonts w:ascii="Arial" w:hAnsi="Arial" w:cs="Cambria"/>
          <w:color w:val="27415F"/>
          <w:sz w:val="20"/>
          <w:szCs w:val="20"/>
        </w:rPr>
        <w:t>ộ</w:t>
      </w:r>
      <w:r w:rsidRPr="00253412">
        <w:rPr>
          <w:rFonts w:ascii="Arial" w:hAnsi="Arial"/>
          <w:color w:val="27415F"/>
          <w:sz w:val="20"/>
          <w:szCs w:val="20"/>
        </w:rPr>
        <w:t>i bình đ</w:t>
      </w:r>
      <w:r w:rsidRPr="00253412">
        <w:rPr>
          <w:rFonts w:ascii="Arial" w:hAnsi="Arial" w:cs="Cambria"/>
          <w:color w:val="27415F"/>
          <w:sz w:val="20"/>
          <w:szCs w:val="20"/>
        </w:rPr>
        <w:t>ẳ</w:t>
      </w:r>
      <w:r w:rsidRPr="00253412">
        <w:rPr>
          <w:rFonts w:ascii="Arial" w:hAnsi="Arial"/>
          <w:color w:val="27415F"/>
          <w:sz w:val="20"/>
          <w:szCs w:val="20"/>
        </w:rPr>
        <w:t>ng. 12/11, 3/22, 1/23</w:t>
      </w:r>
      <w:r w:rsidRPr="00253412">
        <w:rPr>
          <w:rFonts w:ascii="Arial" w:hAnsi="Arial"/>
        </w:rPr>
        <w:br w:type="column"/>
      </w:r>
    </w:p>
    <w:p w14:paraId="71F405D3" w14:textId="77777777" w:rsidR="00430631" w:rsidRPr="002B6504" w:rsidRDefault="00000000" w:rsidP="00253412">
      <w:pPr>
        <w:spacing w:before="840"/>
        <w:ind w:rightChars="-100" w:right="-220"/>
        <w:rPr>
          <w:rFonts w:ascii="Arial" w:eastAsia="Calibri" w:hAnsi="Arial" w:cs="Calibri"/>
          <w:sz w:val="32"/>
          <w:szCs w:val="32"/>
        </w:rPr>
      </w:pPr>
      <w:hyperlink r:id="rId17" w:history="1">
        <w:r w:rsidR="00253412" w:rsidRPr="001822DC">
          <w:rPr>
            <w:rStyle w:val="Hyperlink"/>
            <w:rFonts w:ascii="Arial" w:hAnsi="Arial"/>
            <w:b/>
            <w:sz w:val="32"/>
          </w:rPr>
          <w:t>www</w:t>
        </w:r>
        <w:r w:rsidR="00253412" w:rsidRPr="001822DC">
          <w:rPr>
            <w:rStyle w:val="Hyperlink"/>
            <w:rFonts w:ascii="Arial" w:hAnsi="Arial"/>
            <w:b/>
            <w:sz w:val="32"/>
            <w:lang w:val="en-US"/>
          </w:rPr>
          <w:t>.ncdhhs.gov/itp-beearly</w:t>
        </w:r>
      </w:hyperlink>
    </w:p>
    <w:sectPr w:rsidR="00430631" w:rsidRPr="002B6504" w:rsidSect="00253412">
      <w:type w:val="continuous"/>
      <w:pgSz w:w="12240" w:h="15840"/>
      <w:pgMar w:top="480" w:right="300" w:bottom="0" w:left="420" w:header="720" w:footer="720" w:gutter="0"/>
      <w:cols w:num="2" w:space="288" w:equalWidth="0">
        <w:col w:w="6480" w:space="288"/>
        <w:col w:w="475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570B5" w14:textId="77777777" w:rsidR="005418E1" w:rsidRDefault="005418E1" w:rsidP="002B6504">
      <w:r>
        <w:separator/>
      </w:r>
    </w:p>
  </w:endnote>
  <w:endnote w:type="continuationSeparator" w:id="0">
    <w:p w14:paraId="3A77243A" w14:textId="77777777" w:rsidR="005418E1" w:rsidRDefault="005418E1" w:rsidP="002B6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Kokila">
    <w:altName w:val="Nirmala UI"/>
    <w:charset w:val="00"/>
    <w:family w:val="swiss"/>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505F3" w14:textId="77777777" w:rsidR="005418E1" w:rsidRDefault="005418E1" w:rsidP="002B6504">
      <w:r>
        <w:separator/>
      </w:r>
    </w:p>
  </w:footnote>
  <w:footnote w:type="continuationSeparator" w:id="0">
    <w:p w14:paraId="236E9EA2" w14:textId="77777777" w:rsidR="005418E1" w:rsidRDefault="005418E1" w:rsidP="002B65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6B5A9B"/>
    <w:multiLevelType w:val="hybridMultilevel"/>
    <w:tmpl w:val="452E6D7C"/>
    <w:lvl w:ilvl="0" w:tplc="A5229A4E">
      <w:start w:val="1"/>
      <w:numFmt w:val="bullet"/>
      <w:lvlText w:val=""/>
      <w:lvlJc w:val="left"/>
      <w:pPr>
        <w:ind w:left="556" w:hanging="360"/>
      </w:pPr>
      <w:rPr>
        <w:rFonts w:ascii="Symbol" w:eastAsia="Symbol" w:hAnsi="Symbol" w:hint="default"/>
        <w:sz w:val="20"/>
        <w:szCs w:val="20"/>
      </w:rPr>
    </w:lvl>
    <w:lvl w:ilvl="1" w:tplc="2DFA331C">
      <w:start w:val="1"/>
      <w:numFmt w:val="bullet"/>
      <w:lvlText w:val="•"/>
      <w:lvlJc w:val="left"/>
      <w:pPr>
        <w:ind w:left="1653" w:hanging="360"/>
      </w:pPr>
      <w:rPr>
        <w:rFonts w:hint="default"/>
      </w:rPr>
    </w:lvl>
    <w:lvl w:ilvl="2" w:tplc="2C8AF95E">
      <w:start w:val="1"/>
      <w:numFmt w:val="bullet"/>
      <w:lvlText w:val="•"/>
      <w:lvlJc w:val="left"/>
      <w:pPr>
        <w:ind w:left="2749" w:hanging="360"/>
      </w:pPr>
      <w:rPr>
        <w:rFonts w:hint="default"/>
      </w:rPr>
    </w:lvl>
    <w:lvl w:ilvl="3" w:tplc="412494EC">
      <w:start w:val="1"/>
      <w:numFmt w:val="bullet"/>
      <w:lvlText w:val="•"/>
      <w:lvlJc w:val="left"/>
      <w:pPr>
        <w:ind w:left="3845" w:hanging="360"/>
      </w:pPr>
      <w:rPr>
        <w:rFonts w:hint="default"/>
      </w:rPr>
    </w:lvl>
    <w:lvl w:ilvl="4" w:tplc="868ACD70">
      <w:start w:val="1"/>
      <w:numFmt w:val="bullet"/>
      <w:lvlText w:val="•"/>
      <w:lvlJc w:val="left"/>
      <w:pPr>
        <w:ind w:left="4942" w:hanging="360"/>
      </w:pPr>
      <w:rPr>
        <w:rFonts w:hint="default"/>
      </w:rPr>
    </w:lvl>
    <w:lvl w:ilvl="5" w:tplc="E3A4CE26">
      <w:start w:val="1"/>
      <w:numFmt w:val="bullet"/>
      <w:lvlText w:val="•"/>
      <w:lvlJc w:val="left"/>
      <w:pPr>
        <w:ind w:left="6038" w:hanging="360"/>
      </w:pPr>
      <w:rPr>
        <w:rFonts w:hint="default"/>
      </w:rPr>
    </w:lvl>
    <w:lvl w:ilvl="6" w:tplc="06067D7E">
      <w:start w:val="1"/>
      <w:numFmt w:val="bullet"/>
      <w:lvlText w:val="•"/>
      <w:lvlJc w:val="left"/>
      <w:pPr>
        <w:ind w:left="7134" w:hanging="360"/>
      </w:pPr>
      <w:rPr>
        <w:rFonts w:hint="default"/>
      </w:rPr>
    </w:lvl>
    <w:lvl w:ilvl="7" w:tplc="E4729A26">
      <w:start w:val="1"/>
      <w:numFmt w:val="bullet"/>
      <w:lvlText w:val="•"/>
      <w:lvlJc w:val="left"/>
      <w:pPr>
        <w:ind w:left="8231" w:hanging="360"/>
      </w:pPr>
      <w:rPr>
        <w:rFonts w:hint="default"/>
      </w:rPr>
    </w:lvl>
    <w:lvl w:ilvl="8" w:tplc="440E3EC6">
      <w:start w:val="1"/>
      <w:numFmt w:val="bullet"/>
      <w:lvlText w:val="•"/>
      <w:lvlJc w:val="left"/>
      <w:pPr>
        <w:ind w:left="9327" w:hanging="360"/>
      </w:pPr>
      <w:rPr>
        <w:rFonts w:hint="default"/>
      </w:rPr>
    </w:lvl>
  </w:abstractNum>
  <w:abstractNum w:abstractNumId="1" w15:restartNumberingAfterBreak="0">
    <w:nsid w:val="610C4C83"/>
    <w:multiLevelType w:val="hybridMultilevel"/>
    <w:tmpl w:val="13D4180E"/>
    <w:lvl w:ilvl="0" w:tplc="161EBCFE">
      <w:start w:val="1"/>
      <w:numFmt w:val="bullet"/>
      <w:lvlText w:val=""/>
      <w:lvlJc w:val="left"/>
      <w:pPr>
        <w:ind w:left="1776" w:hanging="360"/>
      </w:pPr>
      <w:rPr>
        <w:rFonts w:ascii="Symbol" w:eastAsia="Symbol" w:hAnsi="Symbol" w:hint="default"/>
        <w:sz w:val="20"/>
        <w:szCs w:val="20"/>
      </w:rPr>
    </w:lvl>
    <w:lvl w:ilvl="1" w:tplc="F31AE9DC">
      <w:start w:val="1"/>
      <w:numFmt w:val="bullet"/>
      <w:lvlText w:val="•"/>
      <w:lvlJc w:val="left"/>
      <w:pPr>
        <w:ind w:left="2750" w:hanging="360"/>
      </w:pPr>
      <w:rPr>
        <w:rFonts w:hint="default"/>
      </w:rPr>
    </w:lvl>
    <w:lvl w:ilvl="2" w:tplc="2158754E">
      <w:start w:val="1"/>
      <w:numFmt w:val="bullet"/>
      <w:lvlText w:val="•"/>
      <w:lvlJc w:val="left"/>
      <w:pPr>
        <w:ind w:left="3724" w:hanging="360"/>
      </w:pPr>
      <w:rPr>
        <w:rFonts w:hint="default"/>
      </w:rPr>
    </w:lvl>
    <w:lvl w:ilvl="3" w:tplc="95740DFC">
      <w:start w:val="1"/>
      <w:numFmt w:val="bullet"/>
      <w:lvlText w:val="•"/>
      <w:lvlJc w:val="left"/>
      <w:pPr>
        <w:ind w:left="4699" w:hanging="360"/>
      </w:pPr>
      <w:rPr>
        <w:rFonts w:hint="default"/>
      </w:rPr>
    </w:lvl>
    <w:lvl w:ilvl="4" w:tplc="C374C4AA">
      <w:start w:val="1"/>
      <w:numFmt w:val="bullet"/>
      <w:lvlText w:val="•"/>
      <w:lvlJc w:val="left"/>
      <w:pPr>
        <w:ind w:left="5673" w:hanging="360"/>
      </w:pPr>
      <w:rPr>
        <w:rFonts w:hint="default"/>
      </w:rPr>
    </w:lvl>
    <w:lvl w:ilvl="5" w:tplc="531E0848">
      <w:start w:val="1"/>
      <w:numFmt w:val="bullet"/>
      <w:lvlText w:val="•"/>
      <w:lvlJc w:val="left"/>
      <w:pPr>
        <w:ind w:left="6648" w:hanging="360"/>
      </w:pPr>
      <w:rPr>
        <w:rFonts w:hint="default"/>
      </w:rPr>
    </w:lvl>
    <w:lvl w:ilvl="6" w:tplc="28E2C012">
      <w:start w:val="1"/>
      <w:numFmt w:val="bullet"/>
      <w:lvlText w:val="•"/>
      <w:lvlJc w:val="left"/>
      <w:pPr>
        <w:ind w:left="7622" w:hanging="360"/>
      </w:pPr>
      <w:rPr>
        <w:rFonts w:hint="default"/>
      </w:rPr>
    </w:lvl>
    <w:lvl w:ilvl="7" w:tplc="085C075E">
      <w:start w:val="1"/>
      <w:numFmt w:val="bullet"/>
      <w:lvlText w:val="•"/>
      <w:lvlJc w:val="left"/>
      <w:pPr>
        <w:ind w:left="8596" w:hanging="360"/>
      </w:pPr>
      <w:rPr>
        <w:rFonts w:hint="default"/>
      </w:rPr>
    </w:lvl>
    <w:lvl w:ilvl="8" w:tplc="0758FA94">
      <w:start w:val="1"/>
      <w:numFmt w:val="bullet"/>
      <w:lvlText w:val="•"/>
      <w:lvlJc w:val="left"/>
      <w:pPr>
        <w:ind w:left="9571" w:hanging="360"/>
      </w:pPr>
      <w:rPr>
        <w:rFonts w:hint="default"/>
      </w:rPr>
    </w:lvl>
  </w:abstractNum>
  <w:num w:numId="1" w16cid:durableId="974677010">
    <w:abstractNumId w:val="0"/>
  </w:num>
  <w:num w:numId="2" w16cid:durableId="2091962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documentProtection w:edit="forms" w:enforcement="1" w:cryptProviderType="rsaAES" w:cryptAlgorithmClass="hash" w:cryptAlgorithmType="typeAny" w:cryptAlgorithmSid="14" w:cryptSpinCount="100000" w:hash="3IpXfQ6cjr/AJq/J1RXHfm1IjCClJlKDX7Jt7TU1bC92Pc+AQLh/ad+uaD39LdfvvgKOdPQrdXyskEia70HzEQ==" w:salt="kmwrdSK6RHiCSyASJ6Rql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AD9"/>
    <w:rsid w:val="000C21C1"/>
    <w:rsid w:val="000D73FD"/>
    <w:rsid w:val="000D759F"/>
    <w:rsid w:val="00190BA9"/>
    <w:rsid w:val="001A6F70"/>
    <w:rsid w:val="00211CBA"/>
    <w:rsid w:val="00226EAF"/>
    <w:rsid w:val="00253412"/>
    <w:rsid w:val="00262B89"/>
    <w:rsid w:val="002B6504"/>
    <w:rsid w:val="002C2F6E"/>
    <w:rsid w:val="002F6AC0"/>
    <w:rsid w:val="00332AD9"/>
    <w:rsid w:val="00430631"/>
    <w:rsid w:val="00440F7A"/>
    <w:rsid w:val="00446BA9"/>
    <w:rsid w:val="004D4153"/>
    <w:rsid w:val="00512C47"/>
    <w:rsid w:val="00537E87"/>
    <w:rsid w:val="005418E1"/>
    <w:rsid w:val="005A741D"/>
    <w:rsid w:val="005D6844"/>
    <w:rsid w:val="005E78BC"/>
    <w:rsid w:val="00724527"/>
    <w:rsid w:val="00734003"/>
    <w:rsid w:val="007E577F"/>
    <w:rsid w:val="008078DE"/>
    <w:rsid w:val="008D787D"/>
    <w:rsid w:val="009B3D8D"/>
    <w:rsid w:val="009C5B31"/>
    <w:rsid w:val="00B37BF8"/>
    <w:rsid w:val="00BC679F"/>
    <w:rsid w:val="00CC34D8"/>
    <w:rsid w:val="00D26030"/>
    <w:rsid w:val="00DC5313"/>
    <w:rsid w:val="00DE0861"/>
    <w:rsid w:val="00DE25D8"/>
    <w:rsid w:val="00E576A2"/>
    <w:rsid w:val="00E651F9"/>
    <w:rsid w:val="00ED445B"/>
    <w:rsid w:val="00F0545F"/>
    <w:rsid w:val="00F74928"/>
    <w:rsid w:val="00FD2DA2"/>
    <w:rsid w:val="00FF398C"/>
  </w:rsids>
  <m:mathPr>
    <m:mathFont m:val="Cambria Math"/>
    <m:brkBin m:val="before"/>
    <m:brkBinSub m:val="--"/>
    <m:smallFrac m:val="0"/>
    <m:dispDef/>
    <m:lMargin m:val="0"/>
    <m:rMargin m:val="0"/>
    <m:defJc m:val="centerGroup"/>
    <m:wrapIndent m:val="1440"/>
    <m:intLim m:val="subSup"/>
    <m:naryLim m:val="undOvr"/>
  </m:mathPr>
  <w:themeFontLang w:val="en-US" w:eastAsia="ko-KR"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F94F4"/>
  <w15:docId w15:val="{5A21E900-6115-47FB-B499-C48AD2661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vi-V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65"/>
      <w:ind w:left="196"/>
      <w:outlineLvl w:val="0"/>
    </w:pPr>
    <w:rPr>
      <w:rFonts w:ascii="Arial" w:eastAsia="Arial Narrow" w:hAnsi="Arial Narrow"/>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56" w:hanging="360"/>
    </w:pPr>
    <w:rPr>
      <w:rFonts w:ascii="Arial"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Spacing">
    <w:name w:val="No Spacing"/>
    <w:link w:val="NoSpacingChar"/>
    <w:uiPriority w:val="1"/>
    <w:qFormat/>
    <w:rsid w:val="00734003"/>
    <w:pPr>
      <w:widowControl/>
    </w:pPr>
    <w:rPr>
      <w:rFonts w:eastAsiaTheme="minorEastAsia"/>
    </w:rPr>
  </w:style>
  <w:style w:type="character" w:customStyle="1" w:styleId="NoSpacingChar">
    <w:name w:val="No Spacing Char"/>
    <w:basedOn w:val="DefaultParagraphFont"/>
    <w:link w:val="NoSpacing"/>
    <w:uiPriority w:val="1"/>
    <w:rsid w:val="00734003"/>
    <w:rPr>
      <w:rFonts w:eastAsiaTheme="minorEastAsia"/>
    </w:rPr>
  </w:style>
  <w:style w:type="character" w:styleId="Hyperlink">
    <w:name w:val="Hyperlink"/>
    <w:basedOn w:val="DefaultParagraphFont"/>
    <w:uiPriority w:val="99"/>
    <w:unhideWhenUsed/>
    <w:rsid w:val="00E651F9"/>
    <w:rPr>
      <w:color w:val="0000FF" w:themeColor="hyperlink"/>
      <w:u w:val="single"/>
    </w:rPr>
  </w:style>
  <w:style w:type="character" w:styleId="UnresolvedMention">
    <w:name w:val="Unresolved Mention"/>
    <w:basedOn w:val="DefaultParagraphFont"/>
    <w:uiPriority w:val="99"/>
    <w:semiHidden/>
    <w:unhideWhenUsed/>
    <w:rsid w:val="00E651F9"/>
    <w:rPr>
      <w:color w:val="605E5C"/>
      <w:shd w:val="clear" w:color="auto" w:fill="E1DFDD"/>
    </w:rPr>
  </w:style>
  <w:style w:type="paragraph" w:styleId="Header">
    <w:name w:val="header"/>
    <w:basedOn w:val="Normal"/>
    <w:link w:val="HeaderChar"/>
    <w:uiPriority w:val="99"/>
    <w:unhideWhenUsed/>
    <w:rsid w:val="002B650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B6504"/>
    <w:rPr>
      <w:sz w:val="18"/>
      <w:szCs w:val="18"/>
    </w:rPr>
  </w:style>
  <w:style w:type="paragraph" w:styleId="Footer">
    <w:name w:val="footer"/>
    <w:basedOn w:val="Normal"/>
    <w:link w:val="FooterChar"/>
    <w:uiPriority w:val="99"/>
    <w:unhideWhenUsed/>
    <w:rsid w:val="002B650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B650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ncdhhs.gov/itp-beearly" TargetMode="External"/><Relationship Id="rId2" Type="http://schemas.openxmlformats.org/officeDocument/2006/relationships/styles" Target="styles.xml"/><Relationship Id="rId16" Type="http://schemas.openxmlformats.org/officeDocument/2006/relationships/hyperlink" Target="http://www.ncdhhs.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bailey\AppData\Local\Temp\Temp1_Vietnamese%20(VN).zip\AT%20Care%20&amp;%20Cleaning_V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AT Care &amp; Cleaning_VN.dotx</Template>
  <TotalTime>0</TotalTime>
  <Pages>1</Pages>
  <Words>255</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AT Care &amp; Cleaning</vt:lpstr>
    </vt:vector>
  </TitlesOfParts>
  <Company/>
  <LinksUpToDate>false</LinksUpToDate>
  <CharactersWithSpaces>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Care &amp; Cleaning</dc:title>
  <dc:creator>Bailey, Andrea B.</dc:creator>
  <cp:lastModifiedBy>Bailey, Andrea B.</cp:lastModifiedBy>
  <cp:revision>1</cp:revision>
  <dcterms:created xsi:type="dcterms:W3CDTF">2023-08-27T20:22:00Z</dcterms:created>
  <dcterms:modified xsi:type="dcterms:W3CDTF">2023-08-27T20:22:00Z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2014-04-09T00:00:00Z</vt:filetime>
  </property>
  <property fmtid="{D5CDD505-2E9C-101B-9397-08002B2CF9AE}" pid="3" name="LastSaved">
    <vt:filetime>2020-05-05T00:00:00Z</vt:filetime>
  </property>
</Properties>
</file>