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0A41" w14:textId="77777777" w:rsidR="00E72E16" w:rsidRPr="00EB13A6" w:rsidRDefault="001E1CB9" w:rsidP="001E1CB9">
      <w:pPr>
        <w:spacing w:before="360"/>
        <w:ind w:left="1800"/>
        <w:rPr>
          <w:rFonts w:ascii="Kokila" w:eastAsia="Arial Narrow" w:hAnsi="Kokila" w:cs="Kokila"/>
          <w:color w:val="F79646" w:themeColor="accent6"/>
          <w:sz w:val="32"/>
          <w:szCs w:val="32"/>
        </w:rPr>
      </w:pPr>
      <w:r w:rsidRPr="00EB13A6">
        <w:rPr>
          <w:rFonts w:ascii="Kokila" w:hAnsi="Kokila" w:cs="Kokila"/>
          <w:b/>
          <w:noProof/>
          <w:color w:val="FE6700"/>
          <w:sz w:val="32"/>
          <w:szCs w:val="32"/>
        </w:rPr>
        <mc:AlternateContent>
          <mc:Choice Requires="wpg">
            <w:drawing>
              <wp:anchor distT="0" distB="0" distL="114300" distR="114300" simplePos="0" relativeHeight="251660800" behindDoc="1" locked="0" layoutInCell="1" allowOverlap="1" wp14:anchorId="7BA7217E" wp14:editId="55BCE74B">
                <wp:simplePos x="0" y="0"/>
                <wp:positionH relativeFrom="column">
                  <wp:posOffset>67327</wp:posOffset>
                </wp:positionH>
                <wp:positionV relativeFrom="paragraph">
                  <wp:posOffset>0</wp:posOffset>
                </wp:positionV>
                <wp:extent cx="7121400" cy="9394548"/>
                <wp:effectExtent l="0" t="0" r="3810" b="0"/>
                <wp:wrapNone/>
                <wp:docPr id="17" name="Group 17"/>
                <wp:cNvGraphicFramePr/>
                <a:graphic xmlns:a="http://schemas.openxmlformats.org/drawingml/2006/main">
                  <a:graphicData uri="http://schemas.microsoft.com/office/word/2010/wordprocessingGroup">
                    <wpg:wgp>
                      <wpg:cNvGrpSpPr/>
                      <wpg:grpSpPr>
                        <a:xfrm>
                          <a:off x="0" y="0"/>
                          <a:ext cx="7121400" cy="9394548"/>
                          <a:chOff x="0" y="0"/>
                          <a:chExt cx="7121485" cy="9395262"/>
                        </a:xfrm>
                      </wpg:grpSpPr>
                      <pic:pic xmlns:pic="http://schemas.openxmlformats.org/drawingml/2006/picture">
                        <pic:nvPicPr>
                          <pic:cNvPr id="5" name="Picture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87425" cy="1435100"/>
                          </a:xfrm>
                          <a:prstGeom prst="rect">
                            <a:avLst/>
                          </a:prstGeom>
                          <a:noFill/>
                        </pic:spPr>
                      </pic:pic>
                      <pic:pic xmlns:pic="http://schemas.openxmlformats.org/drawingml/2006/picture">
                        <pic:nvPicPr>
                          <pic:cNvPr id="7"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2574849" y="4423608"/>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322418" y="7669332"/>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414605" y="8830112"/>
                            <a:ext cx="1706880" cy="565150"/>
                          </a:xfrm>
                          <a:prstGeom prst="rect">
                            <a:avLst/>
                          </a:prstGeom>
                        </pic:spPr>
                      </pic:pic>
                      <wps:wsp>
                        <wps:cNvPr id="217" name="Text Box 2"/>
                        <wps:cNvSpPr txBox="1">
                          <a:spLocks noChangeArrowheads="1"/>
                        </wps:cNvSpPr>
                        <wps:spPr bwMode="auto">
                          <a:xfrm>
                            <a:off x="4019026" y="4503237"/>
                            <a:ext cx="2375202" cy="1409497"/>
                          </a:xfrm>
                          <a:custGeom>
                            <a:avLst/>
                            <a:gdLst>
                              <a:gd name="connsiteX0" fmla="*/ 0 w 2375202"/>
                              <a:gd name="connsiteY0" fmla="*/ 0 h 1409497"/>
                              <a:gd name="connsiteX1" fmla="*/ 641305 w 2375202"/>
                              <a:gd name="connsiteY1" fmla="*/ 0 h 1409497"/>
                              <a:gd name="connsiteX2" fmla="*/ 1258857 w 2375202"/>
                              <a:gd name="connsiteY2" fmla="*/ 0 h 1409497"/>
                              <a:gd name="connsiteX3" fmla="*/ 2375202 w 2375202"/>
                              <a:gd name="connsiteY3" fmla="*/ 0 h 1409497"/>
                              <a:gd name="connsiteX4" fmla="*/ 2375202 w 2375202"/>
                              <a:gd name="connsiteY4" fmla="*/ 427547 h 1409497"/>
                              <a:gd name="connsiteX5" fmla="*/ 2375202 w 2375202"/>
                              <a:gd name="connsiteY5" fmla="*/ 925570 h 1409497"/>
                              <a:gd name="connsiteX6" fmla="*/ 2375202 w 2375202"/>
                              <a:gd name="connsiteY6" fmla="*/ 1409497 h 1409497"/>
                              <a:gd name="connsiteX7" fmla="*/ 1828906 w 2375202"/>
                              <a:gd name="connsiteY7" fmla="*/ 1409497 h 1409497"/>
                              <a:gd name="connsiteX8" fmla="*/ 1258857 w 2375202"/>
                              <a:gd name="connsiteY8" fmla="*/ 1409497 h 1409497"/>
                              <a:gd name="connsiteX9" fmla="*/ 736313 w 2375202"/>
                              <a:gd name="connsiteY9" fmla="*/ 1409497 h 1409497"/>
                              <a:gd name="connsiteX10" fmla="*/ 0 w 2375202"/>
                              <a:gd name="connsiteY10" fmla="*/ 1409497 h 1409497"/>
                              <a:gd name="connsiteX11" fmla="*/ 0 w 2375202"/>
                              <a:gd name="connsiteY11" fmla="*/ 925570 h 1409497"/>
                              <a:gd name="connsiteX12" fmla="*/ 0 w 2375202"/>
                              <a:gd name="connsiteY12" fmla="*/ 498022 h 1409497"/>
                              <a:gd name="connsiteX13" fmla="*/ 0 w 2375202"/>
                              <a:gd name="connsiteY13" fmla="*/ 0 h 1409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5202" h="1409497" fill="none" extrusionOk="0">
                                <a:moveTo>
                                  <a:pt x="0" y="0"/>
                                </a:moveTo>
                                <a:cubicBezTo>
                                  <a:pt x="208708" y="-75347"/>
                                  <a:pt x="389293" y="33968"/>
                                  <a:pt x="641305" y="0"/>
                                </a:cubicBezTo>
                                <a:cubicBezTo>
                                  <a:pt x="893317" y="-33968"/>
                                  <a:pt x="1090558" y="14029"/>
                                  <a:pt x="1258857" y="0"/>
                                </a:cubicBezTo>
                                <a:cubicBezTo>
                                  <a:pt x="1427156" y="-14029"/>
                                  <a:pt x="2078834" y="15508"/>
                                  <a:pt x="2375202" y="0"/>
                                </a:cubicBezTo>
                                <a:cubicBezTo>
                                  <a:pt x="2387499" y="159560"/>
                                  <a:pt x="2352130" y="233813"/>
                                  <a:pt x="2375202" y="427547"/>
                                </a:cubicBezTo>
                                <a:cubicBezTo>
                                  <a:pt x="2398274" y="621281"/>
                                  <a:pt x="2362594" y="723304"/>
                                  <a:pt x="2375202" y="925570"/>
                                </a:cubicBezTo>
                                <a:cubicBezTo>
                                  <a:pt x="2387810" y="1127836"/>
                                  <a:pt x="2367517" y="1265905"/>
                                  <a:pt x="2375202" y="1409497"/>
                                </a:cubicBezTo>
                                <a:cubicBezTo>
                                  <a:pt x="2211382" y="1421764"/>
                                  <a:pt x="2000749" y="1388633"/>
                                  <a:pt x="1828906" y="1409497"/>
                                </a:cubicBezTo>
                                <a:cubicBezTo>
                                  <a:pt x="1657063" y="1430361"/>
                                  <a:pt x="1467759" y="1391413"/>
                                  <a:pt x="1258857" y="1409497"/>
                                </a:cubicBezTo>
                                <a:cubicBezTo>
                                  <a:pt x="1049955" y="1427581"/>
                                  <a:pt x="941490" y="1392600"/>
                                  <a:pt x="736313" y="1409497"/>
                                </a:cubicBezTo>
                                <a:cubicBezTo>
                                  <a:pt x="531136" y="1426394"/>
                                  <a:pt x="235149" y="1380702"/>
                                  <a:pt x="0" y="1409497"/>
                                </a:cubicBezTo>
                                <a:cubicBezTo>
                                  <a:pt x="-50408" y="1216014"/>
                                  <a:pt x="1592" y="1036460"/>
                                  <a:pt x="0" y="925570"/>
                                </a:cubicBezTo>
                                <a:cubicBezTo>
                                  <a:pt x="-1592" y="814680"/>
                                  <a:pt x="24769" y="689860"/>
                                  <a:pt x="0" y="498022"/>
                                </a:cubicBezTo>
                                <a:cubicBezTo>
                                  <a:pt x="-24769" y="306184"/>
                                  <a:pt x="25482" y="165838"/>
                                  <a:pt x="0" y="0"/>
                                </a:cubicBezTo>
                                <a:close/>
                              </a:path>
                              <a:path w="2375202" h="1409497" stroke="0" extrusionOk="0">
                                <a:moveTo>
                                  <a:pt x="0" y="0"/>
                                </a:moveTo>
                                <a:cubicBezTo>
                                  <a:pt x="134296" y="-63344"/>
                                  <a:pt x="312306" y="6548"/>
                                  <a:pt x="570048" y="0"/>
                                </a:cubicBezTo>
                                <a:cubicBezTo>
                                  <a:pt x="827790" y="-6548"/>
                                  <a:pt x="877303" y="45991"/>
                                  <a:pt x="1092593" y="0"/>
                                </a:cubicBezTo>
                                <a:cubicBezTo>
                                  <a:pt x="1307884" y="-45991"/>
                                  <a:pt x="1456302" y="25306"/>
                                  <a:pt x="1733897" y="0"/>
                                </a:cubicBezTo>
                                <a:cubicBezTo>
                                  <a:pt x="2011492" y="-25306"/>
                                  <a:pt x="2104716" y="69802"/>
                                  <a:pt x="2375202" y="0"/>
                                </a:cubicBezTo>
                                <a:cubicBezTo>
                                  <a:pt x="2414700" y="154580"/>
                                  <a:pt x="2373272" y="337094"/>
                                  <a:pt x="2375202" y="455737"/>
                                </a:cubicBezTo>
                                <a:cubicBezTo>
                                  <a:pt x="2377132" y="574380"/>
                                  <a:pt x="2358678" y="736193"/>
                                  <a:pt x="2375202" y="897380"/>
                                </a:cubicBezTo>
                                <a:cubicBezTo>
                                  <a:pt x="2391726" y="1058567"/>
                                  <a:pt x="2321412" y="1168459"/>
                                  <a:pt x="2375202" y="1409497"/>
                                </a:cubicBezTo>
                                <a:cubicBezTo>
                                  <a:pt x="2131404" y="1463480"/>
                                  <a:pt x="1949650" y="1350070"/>
                                  <a:pt x="1781402" y="1409497"/>
                                </a:cubicBezTo>
                                <a:cubicBezTo>
                                  <a:pt x="1613154" y="1468924"/>
                                  <a:pt x="1382623" y="1359532"/>
                                  <a:pt x="1258857" y="1409497"/>
                                </a:cubicBezTo>
                                <a:cubicBezTo>
                                  <a:pt x="1135091" y="1459462"/>
                                  <a:pt x="831810" y="1339571"/>
                                  <a:pt x="665057" y="1409497"/>
                                </a:cubicBezTo>
                                <a:cubicBezTo>
                                  <a:pt x="498304" y="1479423"/>
                                  <a:pt x="290207" y="1355089"/>
                                  <a:pt x="0" y="1409497"/>
                                </a:cubicBezTo>
                                <a:cubicBezTo>
                                  <a:pt x="-28796" y="1249707"/>
                                  <a:pt x="33759" y="1079573"/>
                                  <a:pt x="0" y="953760"/>
                                </a:cubicBezTo>
                                <a:cubicBezTo>
                                  <a:pt x="-33759" y="827947"/>
                                  <a:pt x="38251" y="670791"/>
                                  <a:pt x="0" y="498022"/>
                                </a:cubicBezTo>
                                <a:cubicBezTo>
                                  <a:pt x="-38251" y="325253"/>
                                  <a:pt x="3566" y="131648"/>
                                  <a:pt x="0" y="0"/>
                                </a:cubicBezTo>
                                <a:close/>
                              </a:path>
                            </a:pathLst>
                          </a:custGeom>
                          <a:solidFill>
                            <a:srgbClr val="FFFFFF"/>
                          </a:solidFill>
                          <a:ln w="38100">
                            <a:solidFill>
                              <a:schemeClr val="accent6"/>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BC280C5" w14:textId="77777777" w:rsidR="00B11157" w:rsidRPr="006E233C" w:rsidRDefault="00B11157" w:rsidP="00E8252A">
                              <w:pPr>
                                <w:ind w:left="187" w:right="187"/>
                                <w:jc w:val="center"/>
                                <w:rPr>
                                  <w:rFonts w:ascii="Kokila" w:hAnsi="Kokila" w:cs="Kokila"/>
                                  <w:b/>
                                  <w:bCs/>
                                  <w:i/>
                                  <w:iCs/>
                                  <w:sz w:val="30"/>
                                  <w:szCs w:val="30"/>
                                </w:rPr>
                              </w:pPr>
                              <w:r w:rsidRPr="006E233C">
                                <w:rPr>
                                  <w:rFonts w:ascii="Kokila" w:hAnsi="Kokila" w:cs="Kokila"/>
                                  <w:b/>
                                  <w:bCs/>
                                  <w:i/>
                                  <w:iCs/>
                                  <w:sz w:val="30"/>
                                  <w:szCs w:val="30"/>
                                  <w:cs/>
                                  <w:lang w:bidi="hi-IN"/>
                                </w:rPr>
                                <w:t>यदि हम सभी को उचित देखभाल और सफाई के लिए पर्याप्त समय दिया जाए तो परिवारों और बच्चों को ऋण पुस्तकालय में सहायक तकनीक से लाभ होगा</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BA7217E" id="Group 17" o:spid="_x0000_s1026" style="position:absolute;left:0;text-align:left;margin-left:5.3pt;margin-top:0;width:560.75pt;height:739.75pt;z-index:-251655680;mso-width-relative:margin;mso-height-relative:margin" coordsize="71214,93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9874;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9" o:title=""/>
                </v:shape>
                <v:shape id="Picture 10" o:spid="_x0000_s1028" type="#_x0000_t75" style="position:absolute;left:25748;top:44236;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0" o:title=""/>
                </v:shape>
                <v:shape id="Picture 3" o:spid="_x0000_s1029" type="#_x0000_t75" style="position:absolute;left:3224;top:76693;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1" o:title=""/>
                </v:shape>
                <v:shape id="Picture 2" o:spid="_x0000_s1030" type="#_x0000_t75" style="position:absolute;left:54146;top:88301;width:17068;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2" o:title="" chromakey="white"/>
                </v:shape>
                <v:shapetype id="_x0000_t202" coordsize="21600,21600" o:spt="202" path="m,l,21600r21600,l21600,xe">
                  <v:stroke joinstyle="miter"/>
                  <v:path gradientshapeok="t" o:connecttype="rect"/>
                </v:shapetype>
                <v:shape id="Text Box 2" o:spid="_x0000_s1031" type="#_x0000_t202" style="position:absolute;left:40190;top:45032;width:23752;height:1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" strokecolor="#f79646 [3209]" strokeweight="3pt">
                  <v:textbox>
                    <w:txbxContent>
                      <w:p w14:paraId="5BC280C5" w14:textId="77777777" w:rsidR="00B11157" w:rsidRPr="006E233C" w:rsidRDefault="00B11157" w:rsidP="00E8252A">
                        <w:pPr>
                          <w:ind w:left="187" w:right="187"/>
                          <w:jc w:val="center"/>
                          <w:rPr>
                            <w:rFonts w:ascii="Kokila" w:hAnsi="Kokila" w:cs="Kokila"/>
                            <w:b/>
                            <w:bCs/>
                            <w:i/>
                            <w:iCs/>
                            <w:sz w:val="30"/>
                            <w:szCs w:val="30"/>
                          </w:rPr>
                        </w:pPr>
                        <w:r w:rsidRPr="006E233C">
                          <w:rPr>
                            <w:rFonts w:ascii="Kokila" w:hAnsi="Kokila" w:cs="Kokila"/>
                            <w:b/>
                            <w:bCs/>
                            <w:i/>
                            <w:iCs/>
                            <w:sz w:val="30"/>
                            <w:szCs w:val="30"/>
                            <w:cs/>
                            <w:lang w:bidi="hi-IN"/>
                          </w:rPr>
                          <w:t>यदि हम सभी को उचित देखभाल और सफाई के लिए पर्याप्त समय दिया जाए तो परिवारों और बच्चों को ऋण पुस्तकालय में सहायक तकनीक से लाभ होगा</w:t>
                        </w:r>
                      </w:p>
                    </w:txbxContent>
                  </v:textbox>
                </v:shape>
              </v:group>
            </w:pict>
          </mc:Fallback>
        </mc:AlternateContent>
      </w:r>
      <w:r w:rsidR="007C14A1" w:rsidRPr="00EB13A6">
        <w:rPr>
          <w:rFonts w:ascii="Kokila" w:hAnsi="Kokila" w:cs="Kokila"/>
          <w:b/>
          <w:noProof/>
          <w:color w:val="FE6700"/>
          <w:sz w:val="32"/>
          <w:szCs w:val="32"/>
        </w:rPr>
        <w:drawing>
          <wp:anchor distT="0" distB="0" distL="114300" distR="114300" simplePos="0" relativeHeight="251659776" behindDoc="1" locked="0" layoutInCell="1" allowOverlap="1" wp14:anchorId="4B020049" wp14:editId="26D1DAC5">
            <wp:simplePos x="0" y="0"/>
            <wp:positionH relativeFrom="column">
              <wp:posOffset>0</wp:posOffset>
            </wp:positionH>
            <wp:positionV relativeFrom="paragraph">
              <wp:posOffset>3810</wp:posOffset>
            </wp:positionV>
            <wp:extent cx="7315835" cy="956520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835" cy="9565200"/>
                    </a:xfrm>
                    <a:prstGeom prst="rect">
                      <a:avLst/>
                    </a:prstGeom>
                  </pic:spPr>
                </pic:pic>
              </a:graphicData>
            </a:graphic>
            <wp14:sizeRelV relativeFrom="margin">
              <wp14:pctHeight>0</wp14:pctHeight>
            </wp14:sizeRelV>
          </wp:anchor>
        </w:drawing>
      </w:r>
      <w:r w:rsidR="00E72E16" w:rsidRPr="00EB13A6">
        <w:rPr>
          <w:rFonts w:ascii="Kokila" w:hAnsi="Kokila" w:cs="Kokila"/>
          <w:b/>
          <w:color w:val="FE6700"/>
          <w:sz w:val="32"/>
          <w:szCs w:val="32"/>
          <w:cs/>
          <w:lang w:bidi="hi-IN"/>
        </w:rPr>
        <w:t>एनसी शिशु-बच्चा कार्यक्रम</w:t>
      </w:r>
    </w:p>
    <w:p w14:paraId="01A926B9" w14:textId="77777777" w:rsidR="00E72E16" w:rsidRPr="006E233C" w:rsidRDefault="00E72E16" w:rsidP="00734003">
      <w:pPr>
        <w:ind w:left="1800"/>
        <w:rPr>
          <w:rFonts w:ascii="Kokila" w:eastAsia="Georgia" w:hAnsi="Kokila" w:cs="Kokila"/>
          <w:b/>
          <w:bCs/>
          <w:color w:val="FE6700"/>
          <w:spacing w:val="-1"/>
          <w:sz w:val="36"/>
          <w:szCs w:val="36"/>
        </w:rPr>
      </w:pPr>
      <w:r w:rsidRPr="006E233C">
        <w:rPr>
          <w:rFonts w:ascii="Kokila" w:eastAsia="Georgia" w:hAnsi="Kokila" w:cs="Kokila"/>
          <w:b/>
          <w:bCs/>
          <w:color w:val="FE6700"/>
          <w:spacing w:val="-1"/>
          <w:sz w:val="36"/>
          <w:szCs w:val="36"/>
          <w:cs/>
          <w:lang w:bidi="hi-IN"/>
        </w:rPr>
        <w:t>जितनी जल्दी आप जान जाएंगे</w:t>
      </w:r>
      <w:r w:rsidRPr="006E233C">
        <w:rPr>
          <w:rFonts w:ascii="Kokila" w:eastAsia="Georgia" w:hAnsi="Kokila" w:cs="Kokila"/>
          <w:b/>
          <w:bCs/>
          <w:color w:val="FE6700"/>
          <w:spacing w:val="-1"/>
          <w:sz w:val="36"/>
          <w:szCs w:val="36"/>
        </w:rPr>
        <w:t xml:space="preserve">, </w:t>
      </w:r>
      <w:r w:rsidRPr="006E233C">
        <w:rPr>
          <w:rFonts w:ascii="Kokila" w:eastAsia="Georgia" w:hAnsi="Kokila" w:cs="Kokila"/>
          <w:b/>
          <w:bCs/>
          <w:color w:val="FE6700"/>
          <w:spacing w:val="-1"/>
          <w:sz w:val="36"/>
          <w:szCs w:val="36"/>
          <w:cs/>
          <w:lang w:bidi="hi-IN"/>
        </w:rPr>
        <w:t>उतना ही बेहतर वे बढ़ेंगे</w:t>
      </w:r>
    </w:p>
    <w:p w14:paraId="513F4925" w14:textId="77777777" w:rsidR="00430631" w:rsidRPr="001E1CB9" w:rsidRDefault="00430631">
      <w:pPr>
        <w:rPr>
          <w:rFonts w:ascii="Georgia" w:eastAsia="Georgia" w:hAnsi="Georgia" w:cs="Kokila"/>
          <w:b/>
          <w:bCs/>
          <w:color w:val="FF0000"/>
          <w:sz w:val="20"/>
          <w:szCs w:val="20"/>
        </w:rPr>
      </w:pPr>
    </w:p>
    <w:p w14:paraId="03E5E44B" w14:textId="77777777" w:rsidR="00430631" w:rsidRPr="001E1CB9" w:rsidRDefault="00430631">
      <w:pPr>
        <w:spacing w:before="4"/>
        <w:rPr>
          <w:rFonts w:ascii="Georgia" w:eastAsia="Georgia" w:hAnsi="Georgia" w:cs="Kokila"/>
          <w:b/>
          <w:bCs/>
          <w:color w:val="FF0000"/>
          <w:sz w:val="20"/>
          <w:szCs w:val="20"/>
        </w:rPr>
      </w:pPr>
    </w:p>
    <w:p w14:paraId="2573B3A4" w14:textId="77777777" w:rsidR="00126942" w:rsidRPr="006E233C" w:rsidRDefault="00126942" w:rsidP="00734003">
      <w:pPr>
        <w:ind w:left="1800"/>
        <w:rPr>
          <w:rFonts w:ascii="Kokila" w:hAnsi="Kokila" w:cs="Kokila"/>
          <w:b/>
          <w:color w:val="E25B00"/>
          <w:spacing w:val="-1"/>
          <w:sz w:val="52"/>
          <w:szCs w:val="52"/>
        </w:rPr>
      </w:pPr>
      <w:r w:rsidRPr="006E233C">
        <w:rPr>
          <w:rFonts w:ascii="Kokila" w:hAnsi="Kokila" w:cs="Kokila"/>
          <w:b/>
          <w:color w:val="E25B00"/>
          <w:spacing w:val="-1"/>
          <w:sz w:val="52"/>
          <w:szCs w:val="52"/>
          <w:cs/>
          <w:lang w:bidi="hi-IN"/>
        </w:rPr>
        <w:t>सहायक प्रौद्योगिकी ऋण कार्यक्रम</w:t>
      </w:r>
    </w:p>
    <w:p w14:paraId="62BF5C5D" w14:textId="77777777" w:rsidR="00430631" w:rsidRPr="00E8252A" w:rsidRDefault="00446BA9" w:rsidP="005D1176">
      <w:pPr>
        <w:spacing w:before="80" w:line="286" w:lineRule="auto"/>
        <w:ind w:left="272" w:right="714"/>
        <w:rPr>
          <w:rFonts w:ascii="Kokila" w:eastAsia="Calibri" w:hAnsi="Kokila" w:cs="Kokila"/>
          <w:sz w:val="20"/>
          <w:szCs w:val="20"/>
        </w:rPr>
      </w:pPr>
      <w:r w:rsidRPr="00E8252A">
        <w:rPr>
          <w:rFonts w:ascii="Kokila" w:eastAsia="Calibri" w:hAnsi="Kokila" w:cs="Kokila"/>
          <w:i/>
          <w:spacing w:val="-1"/>
          <w:sz w:val="20"/>
          <w:szCs w:val="20"/>
        </w:rPr>
        <w:t>.</w:t>
      </w:r>
    </w:p>
    <w:p w14:paraId="6247480E" w14:textId="77777777" w:rsidR="00126942" w:rsidRPr="006E233C" w:rsidRDefault="00126942" w:rsidP="005D1176">
      <w:pPr>
        <w:ind w:left="272" w:right="714"/>
        <w:rPr>
          <w:rFonts w:ascii="Kokila" w:eastAsia="Calibri" w:hAnsi="Kokila" w:cs="Kokila"/>
          <w:b/>
          <w:bCs/>
          <w:sz w:val="32"/>
          <w:szCs w:val="32"/>
        </w:rPr>
      </w:pPr>
      <w:r w:rsidRPr="006E233C">
        <w:rPr>
          <w:rFonts w:ascii="Kokila" w:eastAsia="Calibri" w:hAnsi="Kokila" w:cs="Kokila"/>
          <w:b/>
          <w:bCs/>
          <w:sz w:val="32"/>
          <w:szCs w:val="32"/>
          <w:cs/>
          <w:lang w:bidi="hi-IN"/>
        </w:rPr>
        <w:t>देखभाल और सफाई के निर्देश</w:t>
      </w:r>
    </w:p>
    <w:p w14:paraId="63A42CFB" w14:textId="77777777" w:rsidR="00430631" w:rsidRPr="006E233C" w:rsidRDefault="00126942" w:rsidP="005D1176">
      <w:pPr>
        <w:spacing w:before="120" w:line="286" w:lineRule="auto"/>
        <w:ind w:left="272" w:right="714"/>
        <w:rPr>
          <w:rFonts w:ascii="Kokila" w:eastAsia="Calibri" w:hAnsi="Kokila" w:cs="Kokila"/>
          <w:i/>
          <w:iCs/>
          <w:sz w:val="32"/>
          <w:szCs w:val="32"/>
        </w:rPr>
      </w:pPr>
      <w:r w:rsidRPr="006E233C">
        <w:rPr>
          <w:rFonts w:ascii="Kokila" w:eastAsia="Calibri" w:hAnsi="Kokila" w:cs="Kokila"/>
          <w:i/>
          <w:iCs/>
          <w:sz w:val="32"/>
          <w:szCs w:val="32"/>
          <w:cs/>
          <w:lang w:bidi="hi-IN"/>
        </w:rPr>
        <w:t>प्रत्येक उपयोग के बाद नियमित सफाई आपके सहायक प्रौद्योगिकी उपकरण की देखभाल का एक महत्वपूर्ण हिस्सा है। उपकरण की उचित देखभाल और सफाई से आपके परिवार को इसका पूरा लाभ मिल सकता है। यह आपके बच्चे की सुरक्षा सुनिश्चित करने में भी मदद करता है।</w:t>
      </w:r>
    </w:p>
    <w:p w14:paraId="2C5E889A" w14:textId="77777777" w:rsidR="00430631" w:rsidRPr="00E9022A" w:rsidRDefault="00430631" w:rsidP="00292805">
      <w:pPr>
        <w:pStyle w:val="BodyText"/>
        <w:spacing w:before="56" w:line="286" w:lineRule="auto"/>
        <w:ind w:left="0" w:right="720" w:firstLine="0"/>
        <w:rPr>
          <w:rFonts w:ascii="Kokila" w:hAnsi="Kokila" w:cs="Kokila"/>
          <w:sz w:val="12"/>
          <w:szCs w:val="12"/>
        </w:rPr>
      </w:pPr>
    </w:p>
    <w:p w14:paraId="41AB599B" w14:textId="77777777" w:rsidR="00AD1AFD" w:rsidRPr="006E233C" w:rsidRDefault="00AD1AFD" w:rsidP="00AD1AFD">
      <w:pPr>
        <w:pStyle w:val="BodyText"/>
        <w:spacing w:before="56" w:line="286" w:lineRule="auto"/>
        <w:ind w:right="720"/>
        <w:rPr>
          <w:rFonts w:ascii="Kokila" w:hAnsi="Kokila" w:cs="Kokila"/>
          <w:sz w:val="32"/>
          <w:szCs w:val="32"/>
        </w:rPr>
      </w:pPr>
      <w:r w:rsidRPr="006E233C">
        <w:rPr>
          <w:rFonts w:ascii="Kokila" w:hAnsi="Kokila" w:cs="Kokila"/>
          <w:sz w:val="32"/>
          <w:szCs w:val="32"/>
          <w:cs/>
          <w:lang w:bidi="hi-IN"/>
        </w:rPr>
        <w:t>यदि संभव हो तो डिवाइस की सफाई के लिए निर्माता के निर्देशों का पालन करें।</w:t>
      </w:r>
    </w:p>
    <w:p w14:paraId="65996B18" w14:textId="77777777" w:rsidR="00AD1AFD" w:rsidRPr="006E233C" w:rsidRDefault="00AD1AFD" w:rsidP="006E233C">
      <w:pPr>
        <w:pStyle w:val="BodyText"/>
        <w:numPr>
          <w:ilvl w:val="0"/>
          <w:numId w:val="6"/>
        </w:numPr>
        <w:spacing w:before="56" w:line="286" w:lineRule="auto"/>
        <w:ind w:right="270"/>
        <w:rPr>
          <w:rFonts w:ascii="Kokila" w:hAnsi="Kokila" w:cs="Kokila"/>
          <w:sz w:val="32"/>
          <w:szCs w:val="32"/>
        </w:rPr>
      </w:pPr>
      <w:r w:rsidRPr="006E233C">
        <w:rPr>
          <w:rFonts w:ascii="Kokila" w:hAnsi="Kokila" w:cs="Kokila"/>
          <w:sz w:val="32"/>
          <w:szCs w:val="32"/>
          <w:cs/>
          <w:lang w:bidi="hi-IN"/>
        </w:rPr>
        <w:t>डिवाइस को साफ करने के लिए एक सफाई टिश्यू का उपयोग करें या थोड़े नम पेपर टॉवल या स्पंज पर कीटाणुनाशक का उपयोग करें।</w:t>
      </w:r>
    </w:p>
    <w:p w14:paraId="49AE651D" w14:textId="77777777" w:rsidR="00AD1AFD" w:rsidRPr="006E233C" w:rsidRDefault="00AD1AFD" w:rsidP="00292805">
      <w:pPr>
        <w:pStyle w:val="BodyText"/>
        <w:numPr>
          <w:ilvl w:val="0"/>
          <w:numId w:val="6"/>
        </w:numPr>
        <w:spacing w:before="56" w:line="286" w:lineRule="auto"/>
        <w:ind w:right="720"/>
        <w:rPr>
          <w:rFonts w:ascii="Kokila" w:hAnsi="Kokila" w:cs="Kokila"/>
          <w:sz w:val="32"/>
          <w:szCs w:val="32"/>
        </w:rPr>
      </w:pPr>
      <w:r w:rsidRPr="006E233C">
        <w:rPr>
          <w:rFonts w:ascii="Kokila" w:hAnsi="Kokila" w:cs="Kokila"/>
          <w:sz w:val="32"/>
          <w:szCs w:val="32"/>
          <w:cs/>
          <w:lang w:bidi="hi-IN"/>
        </w:rPr>
        <w:t>डिवाइस पर सीधे डिटर्जेंट का छिड़काव न करें।</w:t>
      </w:r>
    </w:p>
    <w:p w14:paraId="4269EADE" w14:textId="77777777" w:rsidR="00AD1AFD" w:rsidRPr="006E233C" w:rsidRDefault="00AD1AFD" w:rsidP="00292805">
      <w:pPr>
        <w:pStyle w:val="BodyText"/>
        <w:numPr>
          <w:ilvl w:val="0"/>
          <w:numId w:val="6"/>
        </w:numPr>
        <w:spacing w:before="56" w:line="286" w:lineRule="auto"/>
        <w:ind w:right="720"/>
        <w:rPr>
          <w:rFonts w:ascii="Kokila" w:hAnsi="Kokila" w:cs="Kokila"/>
          <w:sz w:val="32"/>
          <w:szCs w:val="32"/>
        </w:rPr>
      </w:pPr>
      <w:r w:rsidRPr="006E233C">
        <w:rPr>
          <w:rFonts w:ascii="Kokila" w:hAnsi="Kokila" w:cs="Kokila"/>
          <w:sz w:val="32"/>
          <w:szCs w:val="32"/>
          <w:cs/>
          <w:lang w:bidi="hi-IN"/>
        </w:rPr>
        <w:t>बहुत अधिक तरल या कठोर डिटर्जेंट का उपयोग करने से बचें जो डिवाइस को नुकसान पहुंचा सकते हैं।</w:t>
      </w:r>
    </w:p>
    <w:p w14:paraId="74641E9D" w14:textId="77777777" w:rsidR="00430631" w:rsidRPr="00E9022A" w:rsidRDefault="00AD1AFD" w:rsidP="00292805">
      <w:pPr>
        <w:pStyle w:val="BodyText"/>
        <w:numPr>
          <w:ilvl w:val="0"/>
          <w:numId w:val="6"/>
        </w:numPr>
        <w:spacing w:before="56" w:line="286" w:lineRule="auto"/>
        <w:ind w:right="720"/>
        <w:rPr>
          <w:rFonts w:ascii="Kokila" w:hAnsi="Kokila" w:cs="Kokila"/>
          <w:sz w:val="28"/>
          <w:szCs w:val="28"/>
        </w:rPr>
      </w:pPr>
      <w:r w:rsidRPr="006E233C">
        <w:rPr>
          <w:rFonts w:ascii="Kokila" w:hAnsi="Kokila" w:cs="Kokila"/>
          <w:sz w:val="32"/>
          <w:szCs w:val="32"/>
          <w:cs/>
          <w:lang w:bidi="hi-IN"/>
        </w:rPr>
        <w:t>सफाई के बाद डिवाइस को कपड़े से सुखाएं।</w:t>
      </w:r>
      <w:r w:rsidR="00446BA9" w:rsidRPr="006E233C">
        <w:rPr>
          <w:rFonts w:ascii="Kokila" w:hAnsi="Kokila" w:cs="Kokila"/>
          <w:spacing w:val="-1"/>
          <w:sz w:val="32"/>
          <w:szCs w:val="32"/>
        </w:rPr>
        <w:t>.</w:t>
      </w:r>
      <w:r w:rsidR="002C2F6E" w:rsidRPr="00E9022A">
        <w:rPr>
          <w:rFonts w:ascii="Kokila" w:hAnsi="Kokila" w:cs="Kokila"/>
          <w:spacing w:val="-1"/>
          <w:sz w:val="28"/>
          <w:szCs w:val="28"/>
        </w:rPr>
        <w:t xml:space="preserve"> </w:t>
      </w:r>
    </w:p>
    <w:p w14:paraId="3FF75051" w14:textId="77777777" w:rsidR="00135C82" w:rsidRDefault="00135C82" w:rsidP="00E8252A">
      <w:pPr>
        <w:pStyle w:val="BodyText"/>
        <w:spacing w:before="56" w:line="286" w:lineRule="auto"/>
        <w:ind w:right="720"/>
        <w:rPr>
          <w:rFonts w:ascii="Kokila" w:hAnsi="Kokila" w:cs="Kokila"/>
          <w:b/>
          <w:bCs/>
          <w:sz w:val="28"/>
          <w:szCs w:val="28"/>
          <w:cs/>
          <w:lang w:bidi="hi-IN"/>
        </w:rPr>
      </w:pPr>
    </w:p>
    <w:p w14:paraId="0DD100D5" w14:textId="77777777" w:rsidR="00135C82" w:rsidRDefault="00135C82" w:rsidP="00E8252A">
      <w:pPr>
        <w:pStyle w:val="BodyText"/>
        <w:spacing w:before="56" w:line="286" w:lineRule="auto"/>
        <w:ind w:right="720"/>
        <w:rPr>
          <w:rFonts w:ascii="Kokila" w:hAnsi="Kokila" w:cs="Kokila"/>
          <w:b/>
          <w:bCs/>
          <w:sz w:val="28"/>
          <w:szCs w:val="28"/>
          <w:cs/>
          <w:lang w:bidi="hi-IN"/>
        </w:rPr>
      </w:pPr>
    </w:p>
    <w:p w14:paraId="261990D8" w14:textId="77777777" w:rsidR="00135C82" w:rsidRDefault="00135C82" w:rsidP="00E8252A">
      <w:pPr>
        <w:pStyle w:val="BodyText"/>
        <w:spacing w:before="56" w:line="286" w:lineRule="auto"/>
        <w:ind w:right="720"/>
        <w:rPr>
          <w:rFonts w:ascii="Kokila" w:hAnsi="Kokila" w:cs="Kokila"/>
          <w:b/>
          <w:bCs/>
          <w:sz w:val="28"/>
          <w:szCs w:val="28"/>
          <w:cs/>
          <w:lang w:bidi="hi-IN"/>
        </w:rPr>
      </w:pPr>
    </w:p>
    <w:p w14:paraId="3DD6816A" w14:textId="77777777" w:rsidR="00135C82" w:rsidRDefault="00135C82" w:rsidP="00E8252A">
      <w:pPr>
        <w:pStyle w:val="BodyText"/>
        <w:spacing w:before="56" w:line="286" w:lineRule="auto"/>
        <w:ind w:right="720"/>
        <w:rPr>
          <w:rFonts w:ascii="Kokila" w:hAnsi="Kokila" w:cs="Kokila"/>
          <w:b/>
          <w:bCs/>
          <w:sz w:val="28"/>
          <w:szCs w:val="28"/>
          <w:cs/>
          <w:lang w:bidi="hi-IN"/>
        </w:rPr>
      </w:pPr>
    </w:p>
    <w:p w14:paraId="692F9C44" w14:textId="77777777" w:rsidR="00135C82" w:rsidRDefault="00135C82" w:rsidP="00E8252A">
      <w:pPr>
        <w:pStyle w:val="BodyText"/>
        <w:spacing w:before="56" w:line="286" w:lineRule="auto"/>
        <w:ind w:right="720"/>
        <w:rPr>
          <w:rFonts w:ascii="Kokila" w:hAnsi="Kokila" w:cs="Kokila"/>
          <w:b/>
          <w:bCs/>
          <w:sz w:val="28"/>
          <w:szCs w:val="28"/>
          <w:cs/>
          <w:lang w:bidi="hi-IN"/>
        </w:rPr>
      </w:pPr>
    </w:p>
    <w:p w14:paraId="628AD7F5" w14:textId="77777777" w:rsidR="00135C82" w:rsidRDefault="00135C82" w:rsidP="00E8252A">
      <w:pPr>
        <w:pStyle w:val="BodyText"/>
        <w:spacing w:before="56" w:line="286" w:lineRule="auto"/>
        <w:ind w:right="720"/>
        <w:rPr>
          <w:rFonts w:ascii="Kokila" w:hAnsi="Kokila" w:cs="Kokila"/>
          <w:b/>
          <w:bCs/>
          <w:sz w:val="28"/>
          <w:szCs w:val="28"/>
          <w:lang w:bidi="hi-IN"/>
        </w:rPr>
      </w:pPr>
    </w:p>
    <w:p w14:paraId="038BCA7E" w14:textId="77777777" w:rsidR="00E8252A" w:rsidRPr="006E233C" w:rsidRDefault="00E8252A" w:rsidP="00E8252A">
      <w:pPr>
        <w:pStyle w:val="BodyText"/>
        <w:spacing w:before="56" w:line="286" w:lineRule="auto"/>
        <w:ind w:right="720"/>
        <w:rPr>
          <w:rFonts w:ascii="Kokila" w:hAnsi="Kokila" w:cs="Kokila"/>
          <w:b/>
          <w:bCs/>
          <w:sz w:val="32"/>
          <w:szCs w:val="32"/>
        </w:rPr>
      </w:pPr>
      <w:r w:rsidRPr="006E233C">
        <w:rPr>
          <w:rFonts w:ascii="Kokila" w:hAnsi="Kokila" w:cs="Kokila" w:hint="cs"/>
          <w:b/>
          <w:bCs/>
          <w:sz w:val="32"/>
          <w:szCs w:val="32"/>
          <w:cs/>
          <w:lang w:bidi="hi-IN"/>
        </w:rPr>
        <w:t>अधिक</w:t>
      </w:r>
      <w:r w:rsidRPr="006E233C">
        <w:rPr>
          <w:rFonts w:ascii="Kokila" w:hAnsi="Kokila" w:cs="Kokila"/>
          <w:b/>
          <w:bCs/>
          <w:sz w:val="32"/>
          <w:szCs w:val="32"/>
          <w:cs/>
          <w:lang w:bidi="hi-IN"/>
        </w:rPr>
        <w:t xml:space="preserve"> </w:t>
      </w:r>
      <w:r w:rsidRPr="006E233C">
        <w:rPr>
          <w:rFonts w:ascii="Kokila" w:hAnsi="Kokila" w:cs="Kokila" w:hint="cs"/>
          <w:b/>
          <w:bCs/>
          <w:sz w:val="32"/>
          <w:szCs w:val="32"/>
          <w:cs/>
          <w:lang w:bidi="hi-IN"/>
        </w:rPr>
        <w:t>सुझाव</w:t>
      </w:r>
    </w:p>
    <w:p w14:paraId="24E3FA40" w14:textId="77777777" w:rsidR="00E8252A" w:rsidRPr="006E233C" w:rsidRDefault="00E8252A" w:rsidP="00135C82">
      <w:pPr>
        <w:pStyle w:val="BodyText"/>
        <w:numPr>
          <w:ilvl w:val="0"/>
          <w:numId w:val="6"/>
        </w:numPr>
        <w:spacing w:before="56" w:line="286" w:lineRule="auto"/>
        <w:ind w:right="720"/>
        <w:rPr>
          <w:rFonts w:ascii="Kokila" w:hAnsi="Kokila" w:cs="Kokila"/>
          <w:sz w:val="32"/>
          <w:szCs w:val="32"/>
        </w:rPr>
      </w:pPr>
      <w:r w:rsidRPr="006E233C">
        <w:rPr>
          <w:rFonts w:ascii="Kokila" w:hAnsi="Kokila" w:cs="Kokila" w:hint="cs"/>
          <w:sz w:val="32"/>
          <w:szCs w:val="32"/>
          <w:cs/>
          <w:lang w:bidi="hi-IN"/>
        </w:rPr>
        <w:t>यदि</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उपकरण</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ठीक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काम</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नहीं</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रहा</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है</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या</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आपको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कोई</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समस्या</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ढीले</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पुर्जे</w:t>
      </w:r>
      <w:r w:rsidRPr="006E233C">
        <w:rPr>
          <w:rFonts w:ascii="Kokila" w:hAnsi="Kokila" w:cs="Kokila"/>
          <w:sz w:val="32"/>
          <w:szCs w:val="32"/>
        </w:rPr>
        <w:t xml:space="preserve">, </w:t>
      </w:r>
      <w:r w:rsidRPr="006E233C">
        <w:rPr>
          <w:rFonts w:ascii="Kokila" w:hAnsi="Kokila" w:cs="Kokila" w:hint="cs"/>
          <w:sz w:val="32"/>
          <w:szCs w:val="32"/>
          <w:cs/>
          <w:lang w:bidi="hi-IN"/>
        </w:rPr>
        <w:t>गायब</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पट्टियां</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दिखाई</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देती</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हैं</w:t>
      </w:r>
      <w:r w:rsidRPr="006E233C">
        <w:rPr>
          <w:rFonts w:ascii="Kokila" w:hAnsi="Kokila" w:cs="Kokila"/>
          <w:sz w:val="32"/>
          <w:szCs w:val="32"/>
        </w:rPr>
        <w:t xml:space="preserve">, </w:t>
      </w:r>
      <w:r w:rsidRPr="006E233C">
        <w:rPr>
          <w:rFonts w:ascii="Kokila" w:hAnsi="Kokila" w:cs="Kokila" w:hint="cs"/>
          <w:sz w:val="32"/>
          <w:szCs w:val="32"/>
          <w:cs/>
          <w:lang w:bidi="hi-IN"/>
        </w:rPr>
        <w:t>तो</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अर्ली</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इंटरवेंशन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सर्विस</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कोऑर्डिनेटर</w:t>
      </w:r>
      <w:r w:rsidRPr="006E233C">
        <w:rPr>
          <w:rFonts w:ascii="Kokila" w:hAnsi="Kokila" w:cs="Kokila"/>
          <w:sz w:val="32"/>
          <w:szCs w:val="32"/>
          <w:cs/>
          <w:lang w:bidi="hi-IN"/>
        </w:rPr>
        <w:t xml:space="preserve"> (</w:t>
      </w:r>
      <w:r w:rsidRPr="006E233C">
        <w:rPr>
          <w:rFonts w:ascii="Kokila" w:hAnsi="Kokila" w:cs="Kokila"/>
          <w:sz w:val="32"/>
          <w:szCs w:val="32"/>
        </w:rPr>
        <w:t xml:space="preserve">EISC) </w:t>
      </w:r>
      <w:r w:rsidRPr="006E233C">
        <w:rPr>
          <w:rFonts w:ascii="Kokila" w:hAnsi="Kokila" w:cs="Kokila" w:hint="cs"/>
          <w:sz w:val="32"/>
          <w:szCs w:val="32"/>
          <w:cs/>
          <w:lang w:bidi="hi-IN"/>
        </w:rPr>
        <w:t>से</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संपर्क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करें।</w:t>
      </w:r>
    </w:p>
    <w:p w14:paraId="59041EBF" w14:textId="77777777" w:rsidR="00E8252A" w:rsidRPr="006E233C" w:rsidRDefault="00E8252A" w:rsidP="00135C82">
      <w:pPr>
        <w:pStyle w:val="BodyText"/>
        <w:numPr>
          <w:ilvl w:val="0"/>
          <w:numId w:val="6"/>
        </w:numPr>
        <w:spacing w:before="56" w:line="286" w:lineRule="auto"/>
        <w:ind w:right="720"/>
        <w:rPr>
          <w:rFonts w:ascii="Kokila" w:hAnsi="Kokila" w:cs="Kokila"/>
          <w:sz w:val="32"/>
          <w:szCs w:val="32"/>
          <w:lang w:bidi="hi-IN"/>
        </w:rPr>
      </w:pPr>
      <w:r w:rsidRPr="006E233C">
        <w:rPr>
          <w:rFonts w:ascii="Kokila" w:hAnsi="Kokila" w:cs="Kokila" w:hint="cs"/>
          <w:sz w:val="32"/>
          <w:szCs w:val="32"/>
          <w:cs/>
          <w:lang w:bidi="hi-IN"/>
        </w:rPr>
        <w:t>यदि</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उपकरण</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बैटरी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संचालित</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है</w:t>
      </w:r>
      <w:r w:rsidRPr="006E233C">
        <w:rPr>
          <w:rFonts w:ascii="Kokila" w:hAnsi="Kokila" w:cs="Kokila"/>
          <w:sz w:val="32"/>
          <w:szCs w:val="32"/>
          <w:lang w:bidi="hi-IN"/>
        </w:rPr>
        <w:t xml:space="preserve">, </w:t>
      </w:r>
      <w:r w:rsidRPr="006E233C">
        <w:rPr>
          <w:rFonts w:ascii="Kokila" w:hAnsi="Kokila" w:cs="Kokila" w:hint="cs"/>
          <w:sz w:val="32"/>
          <w:szCs w:val="32"/>
          <w:cs/>
          <w:lang w:bidi="hi-IN"/>
        </w:rPr>
        <w:t>तो</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उपयोग</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में</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होने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पर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उपकरण</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बंद</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दें।</w:t>
      </w:r>
    </w:p>
    <w:p w14:paraId="0E1C79C1" w14:textId="77777777" w:rsidR="00E8252A" w:rsidRPr="006E233C" w:rsidRDefault="00E8252A" w:rsidP="00135C82">
      <w:pPr>
        <w:pStyle w:val="BodyText"/>
        <w:numPr>
          <w:ilvl w:val="0"/>
          <w:numId w:val="6"/>
        </w:numPr>
        <w:spacing w:before="56" w:line="286" w:lineRule="auto"/>
        <w:ind w:right="720"/>
        <w:rPr>
          <w:rFonts w:ascii="Kokila" w:hAnsi="Kokila" w:cs="Kokila"/>
          <w:sz w:val="32"/>
          <w:szCs w:val="32"/>
        </w:rPr>
      </w:pPr>
      <w:r w:rsidRPr="006E233C">
        <w:rPr>
          <w:rFonts w:ascii="Kokila" w:hAnsi="Kokila" w:cs="Kokila" w:hint="cs"/>
          <w:sz w:val="32"/>
          <w:szCs w:val="32"/>
          <w:cs/>
          <w:lang w:bidi="hi-IN"/>
        </w:rPr>
        <w:t>ऋण</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दौरान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उपकरण</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सभी</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पुर्जे</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जैसे</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पट्टियां</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और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बैटरी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कवर</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संलग्न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करके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रखें</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ताकि</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वे</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खो</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न</w:t>
      </w:r>
      <w:r w:rsidRPr="006E233C">
        <w:rPr>
          <w:rFonts w:ascii="Kokila" w:hAnsi="Kokila" w:cs="Kokila"/>
          <w:sz w:val="32"/>
          <w:szCs w:val="32"/>
          <w:cs/>
          <w:lang w:bidi="hi-IN"/>
        </w:rPr>
        <w:t xml:space="preserve"> </w:t>
      </w:r>
      <w:r w:rsidRPr="006E233C">
        <w:rPr>
          <w:rFonts w:ascii="Kokila" w:hAnsi="Kokila" w:cs="Kokila" w:hint="cs"/>
          <w:sz w:val="32"/>
          <w:szCs w:val="32"/>
          <w:cs/>
          <w:lang w:bidi="hi-IN"/>
        </w:rPr>
        <w:t>जाएं।</w:t>
      </w:r>
    </w:p>
    <w:p w14:paraId="757797F5" w14:textId="77777777" w:rsidR="00527C98" w:rsidRPr="006E233C" w:rsidRDefault="00527C98" w:rsidP="00262B89">
      <w:pPr>
        <w:pStyle w:val="BodyText"/>
        <w:spacing w:before="56" w:line="286" w:lineRule="auto"/>
        <w:ind w:left="720" w:right="720" w:firstLine="0"/>
        <w:rPr>
          <w:rFonts w:ascii="Kokila" w:hAnsi="Kokila" w:cs="Kokila"/>
          <w:sz w:val="20"/>
          <w:szCs w:val="20"/>
        </w:rPr>
      </w:pPr>
    </w:p>
    <w:p w14:paraId="080D90B6" w14:textId="77777777" w:rsidR="00AD1AFD" w:rsidRPr="006E233C" w:rsidRDefault="00B11157" w:rsidP="00AD1AFD">
      <w:pPr>
        <w:pStyle w:val="BodyText"/>
        <w:ind w:left="3240"/>
        <w:rPr>
          <w:rFonts w:ascii="Kokila" w:eastAsia="Arial Narrow" w:hAnsi="Kokila" w:cs="Kokila"/>
          <w:sz w:val="32"/>
          <w:szCs w:val="32"/>
        </w:rPr>
      </w:pPr>
      <w:r w:rsidRPr="006E233C">
        <w:rPr>
          <w:rFonts w:ascii="Arial" w:eastAsia="Arial Narrow" w:hAnsi="Arial" w:cs="Arial"/>
          <w:lang w:bidi="hi-IN"/>
        </w:rPr>
        <w:t>CDSA</w:t>
      </w:r>
      <w:r w:rsidR="00AD1AFD" w:rsidRPr="006E233C">
        <w:rPr>
          <w:rFonts w:ascii="Kokila" w:eastAsia="Arial Narrow" w:hAnsi="Kokila" w:cs="Kokila"/>
          <w:sz w:val="32"/>
          <w:szCs w:val="32"/>
          <w:cs/>
          <w:lang w:bidi="hi-IN"/>
        </w:rPr>
        <w:t xml:space="preserve"> संपर्क जानकारी:</w:t>
      </w:r>
    </w:p>
    <w:bookmarkStart w:id="0" w:name="_Hlk102660797"/>
    <w:p w14:paraId="0B754F97" w14:textId="77777777" w:rsidR="00430631" w:rsidRPr="00BD5BFE" w:rsidRDefault="005E78BC" w:rsidP="00BD5BFE">
      <w:pPr>
        <w:spacing w:before="40"/>
        <w:ind w:left="2870"/>
        <w:rPr>
          <w:rFonts w:ascii="Kokila" w:eastAsia="Arial Narrow" w:hAnsi="Kokila" w:cs="Kokila"/>
          <w:sz w:val="28"/>
          <w:szCs w:val="28"/>
        </w:rPr>
      </w:pPr>
      <w:r w:rsidRPr="006E233C">
        <w:rPr>
          <w:rFonts w:ascii="Kokila" w:eastAsia="Arial Narrow" w:hAnsi="Kokila" w:cs="Kokila"/>
          <w:sz w:val="28"/>
          <w:szCs w:val="28"/>
        </w:rPr>
        <w:fldChar w:fldCharType="begin">
          <w:ffData>
            <w:name w:val="Text1"/>
            <w:enabled/>
            <w:calcOnExit w:val="0"/>
            <w:textInput/>
          </w:ffData>
        </w:fldChar>
      </w:r>
      <w:bookmarkStart w:id="1" w:name="Text1"/>
      <w:r w:rsidRPr="006E233C">
        <w:rPr>
          <w:rFonts w:ascii="Kokila" w:eastAsia="Arial Narrow" w:hAnsi="Kokila" w:cs="Kokila"/>
          <w:sz w:val="28"/>
          <w:szCs w:val="28"/>
        </w:rPr>
        <w:instrText xml:space="preserve"> FORMTEXT </w:instrText>
      </w:r>
      <w:r w:rsidRPr="006E233C">
        <w:rPr>
          <w:rFonts w:ascii="Kokila" w:eastAsia="Arial Narrow" w:hAnsi="Kokila" w:cs="Kokila"/>
          <w:sz w:val="28"/>
          <w:szCs w:val="28"/>
        </w:rPr>
      </w:r>
      <w:r w:rsidRPr="006E233C">
        <w:rPr>
          <w:rFonts w:ascii="Kokila" w:eastAsia="Arial Narrow" w:hAnsi="Kokila" w:cs="Kokila"/>
          <w:sz w:val="28"/>
          <w:szCs w:val="28"/>
        </w:rPr>
        <w:fldChar w:fldCharType="separate"/>
      </w:r>
      <w:r w:rsidRPr="006E233C">
        <w:rPr>
          <w:rFonts w:ascii="Kokila" w:eastAsia="Arial Narrow" w:hAnsi="Kokila" w:cs="Kokila"/>
          <w:noProof/>
          <w:sz w:val="28"/>
          <w:szCs w:val="28"/>
        </w:rPr>
        <w:t> </w:t>
      </w:r>
      <w:r w:rsidRPr="006E233C">
        <w:rPr>
          <w:rFonts w:ascii="Kokila" w:eastAsia="Arial Narrow" w:hAnsi="Kokila" w:cs="Kokila"/>
          <w:noProof/>
          <w:sz w:val="28"/>
          <w:szCs w:val="28"/>
        </w:rPr>
        <w:t> </w:t>
      </w:r>
      <w:r w:rsidRPr="006E233C">
        <w:rPr>
          <w:rFonts w:ascii="Kokila" w:eastAsia="Arial Narrow" w:hAnsi="Kokila" w:cs="Kokila"/>
          <w:noProof/>
          <w:sz w:val="28"/>
          <w:szCs w:val="28"/>
        </w:rPr>
        <w:t> </w:t>
      </w:r>
      <w:r w:rsidRPr="006E233C">
        <w:rPr>
          <w:rFonts w:ascii="Kokila" w:eastAsia="Arial Narrow" w:hAnsi="Kokila" w:cs="Kokila"/>
          <w:noProof/>
          <w:sz w:val="28"/>
          <w:szCs w:val="28"/>
        </w:rPr>
        <w:t> </w:t>
      </w:r>
      <w:r w:rsidRPr="006E233C">
        <w:rPr>
          <w:rFonts w:ascii="Kokila" w:eastAsia="Arial Narrow" w:hAnsi="Kokila" w:cs="Kokila"/>
          <w:noProof/>
          <w:sz w:val="28"/>
          <w:szCs w:val="28"/>
        </w:rPr>
        <w:t> </w:t>
      </w:r>
      <w:r w:rsidRPr="006E233C">
        <w:rPr>
          <w:rFonts w:ascii="Kokila" w:eastAsia="Arial Narrow" w:hAnsi="Kokila" w:cs="Kokila"/>
          <w:sz w:val="28"/>
          <w:szCs w:val="28"/>
        </w:rPr>
        <w:fldChar w:fldCharType="end"/>
      </w:r>
      <w:bookmarkEnd w:id="0"/>
      <w:bookmarkEnd w:id="1"/>
    </w:p>
    <w:p w14:paraId="2E7B138C" w14:textId="77777777" w:rsidR="00430631" w:rsidRPr="00BD5BFE" w:rsidRDefault="005E78BC" w:rsidP="00BD5BFE">
      <w:pPr>
        <w:spacing w:before="40"/>
        <w:ind w:left="2870"/>
        <w:rPr>
          <w:rFonts w:ascii="Kokila" w:eastAsia="Arial Narrow" w:hAnsi="Kokila" w:cs="Kokila"/>
          <w:sz w:val="28"/>
          <w:szCs w:val="28"/>
        </w:rPr>
      </w:pPr>
      <w:r w:rsidRPr="00BD5BFE">
        <w:rPr>
          <w:rFonts w:ascii="Kokila" w:eastAsia="Arial Narrow" w:hAnsi="Kokila" w:cs="Kokila"/>
          <w:sz w:val="28"/>
          <w:szCs w:val="28"/>
        </w:rPr>
        <w:fldChar w:fldCharType="begin">
          <w:ffData>
            <w:name w:val="Text1"/>
            <w:enabled/>
            <w:calcOnExit w:val="0"/>
            <w:textInput/>
          </w:ffData>
        </w:fldChar>
      </w:r>
      <w:r w:rsidRPr="00BD5BFE">
        <w:rPr>
          <w:rFonts w:ascii="Kokila" w:eastAsia="Arial Narrow" w:hAnsi="Kokila" w:cs="Kokila"/>
          <w:sz w:val="28"/>
          <w:szCs w:val="28"/>
        </w:rPr>
        <w:instrText xml:space="preserve"> FORMTEXT </w:instrText>
      </w:r>
      <w:r w:rsidRPr="00BD5BFE">
        <w:rPr>
          <w:rFonts w:ascii="Kokila" w:eastAsia="Arial Narrow" w:hAnsi="Kokila" w:cs="Kokila"/>
          <w:sz w:val="28"/>
          <w:szCs w:val="28"/>
        </w:rPr>
      </w:r>
      <w:r w:rsidRPr="00BD5BFE">
        <w:rPr>
          <w:rFonts w:ascii="Kokila" w:eastAsia="Arial Narrow" w:hAnsi="Kokila" w:cs="Kokila"/>
          <w:sz w:val="28"/>
          <w:szCs w:val="28"/>
        </w:rPr>
        <w:fldChar w:fldCharType="separate"/>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sz w:val="28"/>
          <w:szCs w:val="28"/>
        </w:rPr>
        <w:fldChar w:fldCharType="end"/>
      </w:r>
    </w:p>
    <w:p w14:paraId="42A9A479" w14:textId="77777777" w:rsidR="00430631" w:rsidRPr="00E8252A" w:rsidRDefault="005E78BC" w:rsidP="00BD5BFE">
      <w:pPr>
        <w:spacing w:before="40"/>
        <w:ind w:left="2870"/>
        <w:rPr>
          <w:rFonts w:ascii="Kokila" w:eastAsia="Arial Narrow" w:hAnsi="Kokila" w:cs="Kokila"/>
          <w:sz w:val="20"/>
          <w:szCs w:val="20"/>
        </w:rPr>
      </w:pPr>
      <w:r w:rsidRPr="00BD5BFE">
        <w:rPr>
          <w:rFonts w:ascii="Kokila" w:eastAsia="Arial Narrow" w:hAnsi="Kokila" w:cs="Kokila"/>
          <w:sz w:val="28"/>
          <w:szCs w:val="28"/>
        </w:rPr>
        <w:fldChar w:fldCharType="begin">
          <w:ffData>
            <w:name w:val=""/>
            <w:enabled/>
            <w:calcOnExit w:val="0"/>
            <w:textInput/>
          </w:ffData>
        </w:fldChar>
      </w:r>
      <w:r w:rsidRPr="00BD5BFE">
        <w:rPr>
          <w:rFonts w:ascii="Kokila" w:eastAsia="Arial Narrow" w:hAnsi="Kokila" w:cs="Kokila"/>
          <w:sz w:val="28"/>
          <w:szCs w:val="28"/>
        </w:rPr>
        <w:instrText xml:space="preserve"> FORMTEXT </w:instrText>
      </w:r>
      <w:r w:rsidRPr="00BD5BFE">
        <w:rPr>
          <w:rFonts w:ascii="Kokila" w:eastAsia="Arial Narrow" w:hAnsi="Kokila" w:cs="Kokila"/>
          <w:sz w:val="28"/>
          <w:szCs w:val="28"/>
        </w:rPr>
      </w:r>
      <w:r w:rsidRPr="00BD5BFE">
        <w:rPr>
          <w:rFonts w:ascii="Kokila" w:eastAsia="Arial Narrow" w:hAnsi="Kokila" w:cs="Kokila"/>
          <w:sz w:val="28"/>
          <w:szCs w:val="28"/>
        </w:rPr>
        <w:fldChar w:fldCharType="separate"/>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noProof/>
          <w:sz w:val="28"/>
          <w:szCs w:val="28"/>
        </w:rPr>
        <w:t> </w:t>
      </w:r>
      <w:r w:rsidRPr="00BD5BFE">
        <w:rPr>
          <w:rFonts w:ascii="Kokila" w:eastAsia="Arial Narrow" w:hAnsi="Kokila" w:cs="Kokila"/>
          <w:sz w:val="28"/>
          <w:szCs w:val="28"/>
        </w:rPr>
        <w:fldChar w:fldCharType="end"/>
      </w:r>
    </w:p>
    <w:p w14:paraId="01177BCB" w14:textId="77777777" w:rsidR="00292805" w:rsidRPr="00292805" w:rsidRDefault="00B11157" w:rsidP="004906BD">
      <w:pPr>
        <w:pStyle w:val="BodyText"/>
        <w:ind w:left="3240"/>
        <w:rPr>
          <w:rFonts w:ascii="Kokila" w:eastAsia="Arial Narrow" w:hAnsi="Kokila" w:cs="Kokila"/>
        </w:rPr>
      </w:pPr>
      <w:r w:rsidRPr="006E233C">
        <w:rPr>
          <w:rFonts w:ascii="Arial" w:hAnsi="Arial" w:cs="Arial"/>
        </w:rPr>
        <w:t>EISC</w:t>
      </w:r>
      <w:r w:rsidR="00AD1AFD" w:rsidRPr="006E233C">
        <w:rPr>
          <w:rFonts w:ascii="Arial" w:eastAsia="Arial Narrow" w:hAnsi="Arial" w:cs="Arial"/>
        </w:rPr>
        <w:t xml:space="preserve"> </w:t>
      </w:r>
      <w:r w:rsidR="004906BD" w:rsidRPr="006E233C">
        <w:rPr>
          <w:rFonts w:ascii="Arial" w:hAnsi="Arial" w:cs="Arial"/>
        </w:rPr>
        <w:t>Name</w:t>
      </w:r>
      <w:r w:rsidR="00AD1AFD" w:rsidRPr="006E233C">
        <w:rPr>
          <w:rFonts w:ascii="Arial" w:eastAsia="Arial Narrow" w:hAnsi="Arial" w:cs="Arial"/>
        </w:rPr>
        <w:t>:</w:t>
      </w:r>
      <w:r w:rsidR="00292805" w:rsidRPr="006E233C">
        <w:rPr>
          <w:rFonts w:ascii="Kokila" w:eastAsia="Arial Narrow" w:hAnsi="Kokila" w:cs="Kokila"/>
          <w:sz w:val="20"/>
          <w:szCs w:val="20"/>
        </w:rPr>
        <w:t xml:space="preserve"> </w:t>
      </w:r>
      <w:r w:rsidR="00292805" w:rsidRPr="006E233C">
        <w:rPr>
          <w:rFonts w:ascii="Kokila" w:eastAsia="Arial Narrow" w:hAnsi="Kokila" w:cs="Kokila"/>
          <w:sz w:val="28"/>
          <w:szCs w:val="28"/>
        </w:rPr>
        <w:fldChar w:fldCharType="begin">
          <w:ffData>
            <w:name w:val=""/>
            <w:enabled/>
            <w:calcOnExit w:val="0"/>
            <w:textInput/>
          </w:ffData>
        </w:fldChar>
      </w:r>
      <w:r w:rsidR="00292805" w:rsidRPr="006E233C">
        <w:rPr>
          <w:rFonts w:ascii="Kokila" w:eastAsia="Arial Narrow" w:hAnsi="Kokila" w:cs="Kokila"/>
          <w:sz w:val="28"/>
          <w:szCs w:val="28"/>
        </w:rPr>
        <w:instrText xml:space="preserve"> FORMTEXT </w:instrText>
      </w:r>
      <w:r w:rsidR="00292805" w:rsidRPr="006E233C">
        <w:rPr>
          <w:rFonts w:ascii="Kokila" w:eastAsia="Arial Narrow" w:hAnsi="Kokila" w:cs="Kokila"/>
          <w:sz w:val="28"/>
          <w:szCs w:val="28"/>
        </w:rPr>
      </w:r>
      <w:r w:rsidR="00292805" w:rsidRPr="006E233C">
        <w:rPr>
          <w:rFonts w:ascii="Kokila" w:eastAsia="Arial Narrow" w:hAnsi="Kokila" w:cs="Kokila"/>
          <w:sz w:val="28"/>
          <w:szCs w:val="28"/>
        </w:rPr>
        <w:fldChar w:fldCharType="separate"/>
      </w:r>
      <w:r w:rsidR="00292805" w:rsidRPr="006E233C">
        <w:rPr>
          <w:rFonts w:ascii="Kokila" w:eastAsia="Arial Narrow" w:hAnsi="Kokila" w:cs="Kokila"/>
          <w:sz w:val="28"/>
          <w:szCs w:val="28"/>
        </w:rPr>
        <w:t> </w:t>
      </w:r>
      <w:r w:rsidR="00292805" w:rsidRPr="006E233C">
        <w:rPr>
          <w:rFonts w:ascii="Kokila" w:eastAsia="Arial Narrow" w:hAnsi="Kokila" w:cs="Kokila"/>
          <w:sz w:val="28"/>
          <w:szCs w:val="28"/>
        </w:rPr>
        <w:t> </w:t>
      </w:r>
      <w:r w:rsidR="00292805" w:rsidRPr="006E233C">
        <w:rPr>
          <w:rFonts w:ascii="Kokila" w:eastAsia="Arial Narrow" w:hAnsi="Kokila" w:cs="Kokila"/>
          <w:sz w:val="28"/>
          <w:szCs w:val="28"/>
        </w:rPr>
        <w:t> </w:t>
      </w:r>
      <w:r w:rsidR="00292805" w:rsidRPr="006E233C">
        <w:rPr>
          <w:rFonts w:ascii="Kokila" w:eastAsia="Arial Narrow" w:hAnsi="Kokila" w:cs="Kokila"/>
          <w:sz w:val="28"/>
          <w:szCs w:val="28"/>
        </w:rPr>
        <w:t> </w:t>
      </w:r>
      <w:r w:rsidR="00292805" w:rsidRPr="006E233C">
        <w:rPr>
          <w:rFonts w:ascii="Kokila" w:eastAsia="Arial Narrow" w:hAnsi="Kokila" w:cs="Kokila"/>
          <w:sz w:val="28"/>
          <w:szCs w:val="28"/>
        </w:rPr>
        <w:t> </w:t>
      </w:r>
      <w:r w:rsidR="00292805" w:rsidRPr="006E233C">
        <w:rPr>
          <w:rFonts w:ascii="Kokila" w:eastAsia="Arial Narrow" w:hAnsi="Kokila" w:cs="Kokila"/>
          <w:sz w:val="28"/>
          <w:szCs w:val="28"/>
        </w:rPr>
        <w:fldChar w:fldCharType="end"/>
      </w:r>
    </w:p>
    <w:p w14:paraId="7CF4D94F" w14:textId="77777777" w:rsidR="009B3D8D" w:rsidRPr="00EB13A6" w:rsidRDefault="009B3D8D">
      <w:pPr>
        <w:pStyle w:val="BodyText"/>
        <w:ind w:left="3240" w:firstLine="0"/>
        <w:rPr>
          <w:rFonts w:ascii="Kokila" w:eastAsia="Arial Narrow" w:hAnsi="Kokila" w:cs="Kokila"/>
          <w:sz w:val="14"/>
          <w:szCs w:val="14"/>
        </w:rPr>
      </w:pPr>
    </w:p>
    <w:p w14:paraId="58419F3D" w14:textId="77777777" w:rsidR="00430631" w:rsidRPr="00EB13A6" w:rsidRDefault="00430631">
      <w:pPr>
        <w:rPr>
          <w:rFonts w:ascii="Kokila" w:eastAsia="Arial Narrow" w:hAnsi="Kokila" w:cs="Kokila"/>
          <w:sz w:val="14"/>
          <w:szCs w:val="14"/>
        </w:rPr>
        <w:sectPr w:rsidR="00430631" w:rsidRPr="00EB13A6">
          <w:type w:val="continuous"/>
          <w:pgSz w:w="12240" w:h="15840"/>
          <w:pgMar w:top="480" w:right="300" w:bottom="0" w:left="420" w:header="720" w:footer="720" w:gutter="0"/>
          <w:cols w:space="720"/>
        </w:sectPr>
      </w:pPr>
    </w:p>
    <w:p w14:paraId="6886CFFC" w14:textId="77777777" w:rsidR="00D20FFE" w:rsidRPr="006E233C" w:rsidRDefault="00D20FFE" w:rsidP="00D20FFE">
      <w:pPr>
        <w:spacing w:line="219" w:lineRule="exact"/>
        <w:ind w:left="270" w:right="-193"/>
        <w:rPr>
          <w:rFonts w:ascii="Kokila" w:hAnsi="Kokila" w:cs="Kokila"/>
          <w:color w:val="27415F"/>
          <w:cs/>
          <w:lang w:bidi="hi-IN"/>
        </w:rPr>
      </w:pPr>
      <w:r w:rsidRPr="00EB13A6">
        <w:rPr>
          <w:rFonts w:ascii="Kokila" w:hAnsi="Kokila" w:cs="Kokila" w:hint="cs"/>
          <w:color w:val="27415F"/>
          <w:cs/>
          <w:lang w:bidi="hi-IN"/>
        </w:rPr>
        <w:t xml:space="preserve">उत्तरी केरोलिना राज्य </w:t>
      </w:r>
      <w:r w:rsidRPr="00EB13A6">
        <w:rPr>
          <w:rFonts w:ascii="Kokila" w:hAnsi="Kokila" w:cs="Kokila" w:hint="cs"/>
          <w:color w:val="27415F"/>
        </w:rPr>
        <w:t xml:space="preserve">| </w:t>
      </w:r>
      <w:r w:rsidRPr="00EB13A6">
        <w:rPr>
          <w:rFonts w:ascii="Kokila" w:hAnsi="Kokila" w:cs="Kokila" w:hint="cs"/>
          <w:color w:val="27415F"/>
          <w:cs/>
          <w:lang w:bidi="hi-IN"/>
        </w:rPr>
        <w:t xml:space="preserve">स्वास्थ्य और मानव सेवा विभाग </w:t>
      </w:r>
      <w:r w:rsidRPr="00EB13A6">
        <w:rPr>
          <w:rFonts w:ascii="Arial Narrow" w:hAnsi="Arial Narrow" w:hint="cs"/>
          <w:color w:val="0000FF"/>
          <w:u w:val="single" w:color="0000FF"/>
        </w:rPr>
        <w:t>www.ncdhhs.gov</w:t>
      </w:r>
    </w:p>
    <w:p w14:paraId="16E5D4CF" w14:textId="77777777" w:rsidR="00D20FFE" w:rsidRPr="006E233C" w:rsidRDefault="00D20FFE" w:rsidP="00D20FFE">
      <w:pPr>
        <w:spacing w:line="219" w:lineRule="exact"/>
        <w:ind w:left="270" w:right="-193"/>
        <w:rPr>
          <w:rFonts w:ascii="Kokila" w:hAnsi="Kokila" w:cs="Kokila"/>
          <w:color w:val="27415F"/>
          <w:cs/>
          <w:lang w:bidi="hi-IN"/>
        </w:rPr>
      </w:pPr>
      <w:r w:rsidRPr="006E233C">
        <w:rPr>
          <w:rFonts w:ascii="Kokila" w:hAnsi="Kokila" w:cs="Kokila" w:hint="cs"/>
          <w:color w:val="27415F"/>
          <w:cs/>
          <w:lang w:bidi="hi-IN"/>
        </w:rPr>
        <w:t xml:space="preserve">बाल और परिवार कल्याण विभाग </w:t>
      </w:r>
      <w:r w:rsidRPr="006E233C">
        <w:rPr>
          <w:rFonts w:ascii="Kokila" w:hAnsi="Kokila" w:cs="Kokila" w:hint="cs"/>
          <w:color w:val="27415F"/>
        </w:rPr>
        <w:t xml:space="preserve">| </w:t>
      </w:r>
      <w:r w:rsidRPr="006E233C">
        <w:rPr>
          <w:rFonts w:ascii="Kokila" w:hAnsi="Kokila" w:cs="Kokila" w:hint="cs"/>
          <w:color w:val="27415F"/>
          <w:cs/>
          <w:lang w:bidi="hi-IN"/>
        </w:rPr>
        <w:t>प्रारंभिक हस्तक्षेप अनुभाग</w:t>
      </w:r>
    </w:p>
    <w:p w14:paraId="0A21D003" w14:textId="77777777" w:rsidR="006E233C" w:rsidRPr="00EB13A6" w:rsidRDefault="00D20FFE" w:rsidP="00EB13A6">
      <w:pPr>
        <w:spacing w:after="200" w:line="219" w:lineRule="exact"/>
        <w:ind w:left="270" w:right="-193"/>
        <w:rPr>
          <w:rFonts w:ascii="Kokila" w:hAnsi="Kokila" w:cs="Kokila"/>
          <w:sz w:val="24"/>
          <w:szCs w:val="24"/>
        </w:rPr>
      </w:pPr>
      <w:r w:rsidRPr="006E233C">
        <w:rPr>
          <w:rFonts w:ascii="Kokila" w:hAnsi="Kokila" w:cs="Kokila" w:hint="cs"/>
          <w:color w:val="27415F"/>
          <w:cs/>
          <w:lang w:bidi="hi-IN"/>
        </w:rPr>
        <w:t>एनसी डीएचएचएस एक समान अवसर नियोक्ता और प्रदाता है। 12/11</w:t>
      </w:r>
      <w:r w:rsidRPr="006E233C">
        <w:rPr>
          <w:rFonts w:ascii="Kokila" w:hAnsi="Kokila" w:cs="Kokila" w:hint="cs"/>
          <w:color w:val="27415F"/>
        </w:rPr>
        <w:t xml:space="preserve">, </w:t>
      </w:r>
      <w:r w:rsidRPr="006E233C">
        <w:rPr>
          <w:rFonts w:ascii="Kokila" w:hAnsi="Kokila" w:cs="Kokila" w:hint="cs"/>
          <w:color w:val="27415F"/>
          <w:cs/>
          <w:lang w:bidi="hi-IN"/>
        </w:rPr>
        <w:t>3/22</w:t>
      </w:r>
      <w:r w:rsidRPr="006E233C">
        <w:rPr>
          <w:rFonts w:ascii="Kokila" w:hAnsi="Kokila" w:cs="Kokila" w:hint="cs"/>
          <w:color w:val="27415F"/>
        </w:rPr>
        <w:t xml:space="preserve">, </w:t>
      </w:r>
      <w:r w:rsidRPr="006E233C">
        <w:rPr>
          <w:rFonts w:ascii="Kokila" w:hAnsi="Kokila" w:cs="Kokila" w:hint="cs"/>
          <w:color w:val="27415F"/>
          <w:cs/>
          <w:lang w:bidi="hi-IN"/>
        </w:rPr>
        <w:t>1/23</w:t>
      </w:r>
      <w:r w:rsidR="00446BA9" w:rsidRPr="00E8252A">
        <w:rPr>
          <w:rFonts w:ascii="Kokila" w:hAnsi="Kokila" w:cs="Kokila"/>
          <w:sz w:val="20"/>
          <w:szCs w:val="20"/>
        </w:rPr>
        <w:br w:type="column"/>
      </w:r>
    </w:p>
    <w:p w14:paraId="4E35A927" w14:textId="77777777" w:rsidR="00430631" w:rsidRPr="00BD5BFE" w:rsidRDefault="00000000" w:rsidP="006E233C">
      <w:pPr>
        <w:spacing w:line="219" w:lineRule="exact"/>
        <w:ind w:left="-90" w:right="-193"/>
        <w:rPr>
          <w:rFonts w:eastAsia="Calibri" w:cstheme="minorHAnsi"/>
          <w:sz w:val="32"/>
          <w:szCs w:val="32"/>
        </w:rPr>
      </w:pPr>
      <w:hyperlink r:id="rId14">
        <w:r w:rsidR="00446BA9" w:rsidRPr="00BD5BFE">
          <w:rPr>
            <w:rFonts w:cstheme="minorHAnsi"/>
            <w:b/>
            <w:color w:val="E25B00"/>
            <w:spacing w:val="-3"/>
            <w:sz w:val="32"/>
            <w:szCs w:val="32"/>
          </w:rPr>
          <w:t>www.</w:t>
        </w:r>
        <w:r w:rsidR="006E233C">
          <w:rPr>
            <w:rFonts w:cstheme="minorHAnsi"/>
            <w:b/>
            <w:color w:val="E25B00"/>
            <w:spacing w:val="-3"/>
            <w:sz w:val="32"/>
            <w:szCs w:val="32"/>
          </w:rPr>
          <w:t>ncdhhs.gov/itp-beearly</w:t>
        </w:r>
      </w:hyperlink>
    </w:p>
    <w:sectPr w:rsidR="00430631" w:rsidRPr="00BD5BFE" w:rsidSect="006E233C">
      <w:type w:val="continuous"/>
      <w:pgSz w:w="12240" w:h="15840"/>
      <w:pgMar w:top="480" w:right="300" w:bottom="0" w:left="420" w:header="720" w:footer="720" w:gutter="0"/>
      <w:cols w:num="2" w:space="1008" w:equalWidth="0">
        <w:col w:w="6467" w:space="1008"/>
        <w:col w:w="404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okila">
    <w:altName w:val="Nirmala UI"/>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6122E"/>
    <w:multiLevelType w:val="hybridMultilevel"/>
    <w:tmpl w:val="561C08B2"/>
    <w:lvl w:ilvl="0" w:tplc="FEF009CA">
      <w:numFmt w:val="bullet"/>
      <w:lvlText w:val="•"/>
      <w:lvlJc w:val="left"/>
      <w:pPr>
        <w:ind w:left="556" w:hanging="360"/>
      </w:pPr>
      <w:rPr>
        <w:rFonts w:ascii="Kokila" w:eastAsia="Calibri" w:hAnsi="Kokila" w:cs="Koki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7788A"/>
    <w:multiLevelType w:val="hybridMultilevel"/>
    <w:tmpl w:val="10AC00CE"/>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 w15:restartNumberingAfterBreak="0">
    <w:nsid w:val="33770AAB"/>
    <w:multiLevelType w:val="hybridMultilevel"/>
    <w:tmpl w:val="D3BC5E44"/>
    <w:lvl w:ilvl="0" w:tplc="FEF009CA">
      <w:numFmt w:val="bullet"/>
      <w:lvlText w:val="•"/>
      <w:lvlJc w:val="left"/>
      <w:pPr>
        <w:ind w:left="556" w:hanging="360"/>
      </w:pPr>
      <w:rPr>
        <w:rFonts w:ascii="Kokila" w:eastAsia="Calibri" w:hAnsi="Kokila" w:cs="Kokila" w:hint="default"/>
      </w:rPr>
    </w:lvl>
    <w:lvl w:ilvl="1" w:tplc="04090003" w:tentative="1">
      <w:start w:val="1"/>
      <w:numFmt w:val="bullet"/>
      <w:lvlText w:val="o"/>
      <w:lvlJc w:val="left"/>
      <w:pPr>
        <w:ind w:left="1276" w:hanging="360"/>
      </w:pPr>
      <w:rPr>
        <w:rFonts w:ascii="Courier New" w:hAnsi="Courier New" w:cs="Courier New" w:hint="default"/>
      </w:rPr>
    </w:lvl>
    <w:lvl w:ilvl="2" w:tplc="04090005" w:tentative="1">
      <w:start w:val="1"/>
      <w:numFmt w:val="bullet"/>
      <w:lvlText w:val=""/>
      <w:lvlJc w:val="left"/>
      <w:pPr>
        <w:ind w:left="1996" w:hanging="360"/>
      </w:pPr>
      <w:rPr>
        <w:rFonts w:ascii="Wingdings" w:hAnsi="Wingdings" w:hint="default"/>
      </w:rPr>
    </w:lvl>
    <w:lvl w:ilvl="3" w:tplc="04090001" w:tentative="1">
      <w:start w:val="1"/>
      <w:numFmt w:val="bullet"/>
      <w:lvlText w:val=""/>
      <w:lvlJc w:val="left"/>
      <w:pPr>
        <w:ind w:left="2716" w:hanging="360"/>
      </w:pPr>
      <w:rPr>
        <w:rFonts w:ascii="Symbol" w:hAnsi="Symbol" w:hint="default"/>
      </w:rPr>
    </w:lvl>
    <w:lvl w:ilvl="4" w:tplc="04090003" w:tentative="1">
      <w:start w:val="1"/>
      <w:numFmt w:val="bullet"/>
      <w:lvlText w:val="o"/>
      <w:lvlJc w:val="left"/>
      <w:pPr>
        <w:ind w:left="3436" w:hanging="360"/>
      </w:pPr>
      <w:rPr>
        <w:rFonts w:ascii="Courier New" w:hAnsi="Courier New" w:cs="Courier New" w:hint="default"/>
      </w:rPr>
    </w:lvl>
    <w:lvl w:ilvl="5" w:tplc="04090005" w:tentative="1">
      <w:start w:val="1"/>
      <w:numFmt w:val="bullet"/>
      <w:lvlText w:val=""/>
      <w:lvlJc w:val="left"/>
      <w:pPr>
        <w:ind w:left="4156" w:hanging="360"/>
      </w:pPr>
      <w:rPr>
        <w:rFonts w:ascii="Wingdings" w:hAnsi="Wingdings" w:hint="default"/>
      </w:rPr>
    </w:lvl>
    <w:lvl w:ilvl="6" w:tplc="04090001" w:tentative="1">
      <w:start w:val="1"/>
      <w:numFmt w:val="bullet"/>
      <w:lvlText w:val=""/>
      <w:lvlJc w:val="left"/>
      <w:pPr>
        <w:ind w:left="4876" w:hanging="360"/>
      </w:pPr>
      <w:rPr>
        <w:rFonts w:ascii="Symbol" w:hAnsi="Symbol" w:hint="default"/>
      </w:rPr>
    </w:lvl>
    <w:lvl w:ilvl="7" w:tplc="04090003" w:tentative="1">
      <w:start w:val="1"/>
      <w:numFmt w:val="bullet"/>
      <w:lvlText w:val="o"/>
      <w:lvlJc w:val="left"/>
      <w:pPr>
        <w:ind w:left="5596" w:hanging="360"/>
      </w:pPr>
      <w:rPr>
        <w:rFonts w:ascii="Courier New" w:hAnsi="Courier New" w:cs="Courier New" w:hint="default"/>
      </w:rPr>
    </w:lvl>
    <w:lvl w:ilvl="8" w:tplc="04090005" w:tentative="1">
      <w:start w:val="1"/>
      <w:numFmt w:val="bullet"/>
      <w:lvlText w:val=""/>
      <w:lvlJc w:val="left"/>
      <w:pPr>
        <w:ind w:left="6316" w:hanging="360"/>
      </w:pPr>
      <w:rPr>
        <w:rFonts w:ascii="Wingdings" w:hAnsi="Wingdings" w:hint="default"/>
      </w:rPr>
    </w:lvl>
  </w:abstractNum>
  <w:abstractNum w:abstractNumId="3"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4" w15:restartNumberingAfterBreak="0">
    <w:nsid w:val="542C59E9"/>
    <w:multiLevelType w:val="hybridMultilevel"/>
    <w:tmpl w:val="B9F443A6"/>
    <w:lvl w:ilvl="0" w:tplc="CA48B5B2">
      <w:start w:val="1"/>
      <w:numFmt w:val="bullet"/>
      <w:lvlText w:val=""/>
      <w:lvlJc w:val="left"/>
      <w:pPr>
        <w:ind w:left="556" w:hanging="360"/>
      </w:pPr>
      <w:rPr>
        <w:rFonts w:ascii="Symbol" w:hAnsi="Symbol" w:hint="default"/>
        <w:sz w:val="20"/>
        <w:szCs w:val="20"/>
      </w:rPr>
    </w:lvl>
    <w:lvl w:ilvl="1" w:tplc="3E9EA52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2025940400">
    <w:abstractNumId w:val="3"/>
  </w:num>
  <w:num w:numId="2" w16cid:durableId="926306606">
    <w:abstractNumId w:val="5"/>
  </w:num>
  <w:num w:numId="3" w16cid:durableId="772893874">
    <w:abstractNumId w:val="1"/>
  </w:num>
  <w:num w:numId="4" w16cid:durableId="1155796808">
    <w:abstractNumId w:val="2"/>
  </w:num>
  <w:num w:numId="5" w16cid:durableId="1600019392">
    <w:abstractNumId w:val="0"/>
  </w:num>
  <w:num w:numId="6" w16cid:durableId="898788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ocumentProtection w:edit="forms" w:enforcement="1" w:cryptProviderType="rsaAES" w:cryptAlgorithmClass="hash" w:cryptAlgorithmType="typeAny" w:cryptAlgorithmSid="14" w:cryptSpinCount="100000" w:hash="SiOx7BZSoPlk5gTuhe889qXlFKhBfmqtke/XE2Dl2tH9BYhH0jZiTzN5s2T5Bad0ZhHFGWZmZWTgQ1BFQ49XTA==" w:salt="gRLwCRAx20ExbpjORLOT0g=="/>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FA5"/>
    <w:rsid w:val="00017DED"/>
    <w:rsid w:val="000D73FD"/>
    <w:rsid w:val="000D759F"/>
    <w:rsid w:val="00126942"/>
    <w:rsid w:val="00135C82"/>
    <w:rsid w:val="00190BA9"/>
    <w:rsid w:val="001A6F70"/>
    <w:rsid w:val="001A7104"/>
    <w:rsid w:val="001E1CB9"/>
    <w:rsid w:val="00211CBA"/>
    <w:rsid w:val="00226EAF"/>
    <w:rsid w:val="00262B89"/>
    <w:rsid w:val="00283202"/>
    <w:rsid w:val="00292805"/>
    <w:rsid w:val="002C2F6E"/>
    <w:rsid w:val="002F6AC0"/>
    <w:rsid w:val="00430631"/>
    <w:rsid w:val="00440F7A"/>
    <w:rsid w:val="00446BA9"/>
    <w:rsid w:val="004906BD"/>
    <w:rsid w:val="004D4153"/>
    <w:rsid w:val="00512C47"/>
    <w:rsid w:val="00527C98"/>
    <w:rsid w:val="00537E87"/>
    <w:rsid w:val="005A741D"/>
    <w:rsid w:val="005D1176"/>
    <w:rsid w:val="005D6844"/>
    <w:rsid w:val="005E78BC"/>
    <w:rsid w:val="006D3DD1"/>
    <w:rsid w:val="006E233C"/>
    <w:rsid w:val="00734003"/>
    <w:rsid w:val="007C14A1"/>
    <w:rsid w:val="007D5D8E"/>
    <w:rsid w:val="007E577F"/>
    <w:rsid w:val="008078DE"/>
    <w:rsid w:val="0082091B"/>
    <w:rsid w:val="008B3F88"/>
    <w:rsid w:val="008D787D"/>
    <w:rsid w:val="00962FA5"/>
    <w:rsid w:val="009B3D8D"/>
    <w:rsid w:val="009C0788"/>
    <w:rsid w:val="00AD1AFD"/>
    <w:rsid w:val="00B11157"/>
    <w:rsid w:val="00B37BF8"/>
    <w:rsid w:val="00B40AE8"/>
    <w:rsid w:val="00BC679F"/>
    <w:rsid w:val="00BD5BFE"/>
    <w:rsid w:val="00C90E33"/>
    <w:rsid w:val="00CC34D8"/>
    <w:rsid w:val="00D20FFE"/>
    <w:rsid w:val="00D26030"/>
    <w:rsid w:val="00DC5313"/>
    <w:rsid w:val="00DE0861"/>
    <w:rsid w:val="00E576A2"/>
    <w:rsid w:val="00E651F9"/>
    <w:rsid w:val="00E72E16"/>
    <w:rsid w:val="00E80FD1"/>
    <w:rsid w:val="00E8252A"/>
    <w:rsid w:val="00E9022A"/>
    <w:rsid w:val="00EB13A6"/>
    <w:rsid w:val="00F0545F"/>
    <w:rsid w:val="00F80206"/>
    <w:rsid w:val="00FD2DA2"/>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18B0"/>
  <w15:docId w15:val="{2526E67D-5C55-4B84-B4B6-58854CB0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Narrow" w:eastAsia="Arial Narrow" w:hAnsi="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customStyle="1" w:styleId="UnresolvedMention1">
    <w:name w:val="Unresolved Mention1"/>
    <w:basedOn w:val="DefaultParagraphFont"/>
    <w:uiPriority w:val="99"/>
    <w:semiHidden/>
    <w:unhideWhenUsed/>
    <w:rsid w:val="00E651F9"/>
    <w:rPr>
      <w:color w:val="605E5C"/>
      <w:shd w:val="clear" w:color="auto" w:fill="E1DFDD"/>
    </w:rPr>
  </w:style>
  <w:style w:type="paragraph" w:styleId="HTMLPreformatted">
    <w:name w:val="HTML Preformatted"/>
    <w:basedOn w:val="Normal"/>
    <w:link w:val="HTMLPreformattedChar"/>
    <w:uiPriority w:val="99"/>
    <w:semiHidden/>
    <w:unhideWhenUsed/>
    <w:rsid w:val="00D20FF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20FFE"/>
    <w:rPr>
      <w:rFonts w:ascii="Consolas" w:hAnsi="Consolas"/>
      <w:sz w:val="20"/>
      <w:szCs w:val="20"/>
    </w:rPr>
  </w:style>
  <w:style w:type="character" w:styleId="UnresolvedMention">
    <w:name w:val="Unresolved Mention"/>
    <w:basedOn w:val="DefaultParagraphFont"/>
    <w:uiPriority w:val="99"/>
    <w:semiHidden/>
    <w:unhideWhenUsed/>
    <w:rsid w:val="006E2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124">
      <w:bodyDiv w:val="1"/>
      <w:marLeft w:val="0"/>
      <w:marRight w:val="0"/>
      <w:marTop w:val="0"/>
      <w:marBottom w:val="0"/>
      <w:divBdr>
        <w:top w:val="none" w:sz="0" w:space="0" w:color="auto"/>
        <w:left w:val="none" w:sz="0" w:space="0" w:color="auto"/>
        <w:bottom w:val="none" w:sz="0" w:space="0" w:color="auto"/>
        <w:right w:val="none" w:sz="0" w:space="0" w:color="auto"/>
      </w:divBdr>
    </w:div>
    <w:div w:id="1979721661">
      <w:bodyDiv w:val="1"/>
      <w:marLeft w:val="0"/>
      <w:marRight w:val="0"/>
      <w:marTop w:val="0"/>
      <w:marBottom w:val="0"/>
      <w:divBdr>
        <w:top w:val="none" w:sz="0" w:space="0" w:color="auto"/>
        <w:left w:val="none" w:sz="0" w:space="0" w:color="auto"/>
        <w:bottom w:val="none" w:sz="0" w:space="0" w:color="auto"/>
        <w:right w:val="none" w:sz="0" w:space="0" w:color="auto"/>
      </w:divBdr>
    </w:div>
    <w:div w:id="2106534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eearly.n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iley\AppData\Local\Temp\Temp1_Hindi%20(HI).zip\AT%20Care%20&amp;%20Cleaning_H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 Care &amp; Cleaning_HI.dotx</Template>
  <TotalTime>0</TotalTime>
  <Pages>1</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Bailey, Andrea B.</dc:creator>
  <cp:lastModifiedBy>Bailey, Andrea B.</cp:lastModifiedBy>
  <cp:revision>1</cp:revision>
  <dcterms:created xsi:type="dcterms:W3CDTF">2023-08-03T21:22:00Z</dcterms:created>
  <dcterms:modified xsi:type="dcterms:W3CDTF">2023-08-03T21:22:00Z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