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FA0" w:rsidRPr="00AB6FA0" w:rsidRDefault="00AB6FA0" w:rsidP="00AB6FA0">
      <w:pPr>
        <w:pStyle w:val="Title"/>
        <w:tabs>
          <w:tab w:val="left" w:pos="708"/>
        </w:tabs>
        <w:spacing w:after="0" w:line="240" w:lineRule="auto"/>
        <w:jc w:val="left"/>
        <w:rPr>
          <w:rFonts w:ascii="Arial" w:hAnsi="Arial"/>
          <w:sz w:val="24"/>
          <w:szCs w:val="24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 w:rsidR="00D04B53" w:rsidRPr="00AB6FA0">
        <w:rPr>
          <w:rFonts w:ascii="Arial" w:hAnsi="Arial"/>
          <w:sz w:val="24"/>
          <w:szCs w:val="24"/>
        </w:rPr>
        <w:t>Work Fi</w:t>
      </w:r>
      <w:r w:rsidRPr="00AB6FA0">
        <w:rPr>
          <w:rFonts w:ascii="Arial" w:hAnsi="Arial"/>
          <w:sz w:val="24"/>
          <w:szCs w:val="24"/>
        </w:rPr>
        <w:t>r</w:t>
      </w:r>
      <w:r w:rsidR="00D04B53" w:rsidRPr="00AB6FA0">
        <w:rPr>
          <w:rFonts w:ascii="Arial" w:hAnsi="Arial"/>
          <w:sz w:val="24"/>
          <w:szCs w:val="24"/>
        </w:rPr>
        <w:t xml:space="preserve">st Summit </w:t>
      </w:r>
    </w:p>
    <w:p w:rsidR="00D04B53" w:rsidRPr="00AB6FA0" w:rsidRDefault="00AB6FA0" w:rsidP="00AB6FA0">
      <w:pPr>
        <w:pStyle w:val="Title"/>
        <w:tabs>
          <w:tab w:val="left" w:pos="708"/>
        </w:tabs>
        <w:spacing w:after="0" w:line="240" w:lineRule="auto"/>
        <w:jc w:val="left"/>
        <w:rPr>
          <w:rFonts w:ascii="Arial" w:hAnsi="Arial"/>
          <w:sz w:val="24"/>
          <w:szCs w:val="24"/>
        </w:rPr>
      </w:pPr>
      <w:r w:rsidRPr="00AB6FA0">
        <w:rPr>
          <w:rFonts w:ascii="Arial" w:hAnsi="Arial"/>
          <w:sz w:val="24"/>
          <w:szCs w:val="24"/>
        </w:rPr>
        <w:tab/>
      </w:r>
      <w:r w:rsidRPr="00AB6FA0">
        <w:rPr>
          <w:rFonts w:ascii="Arial" w:hAnsi="Arial"/>
          <w:sz w:val="24"/>
          <w:szCs w:val="24"/>
        </w:rPr>
        <w:tab/>
      </w:r>
      <w:r w:rsidRPr="00AB6FA0">
        <w:rPr>
          <w:rFonts w:ascii="Arial" w:hAnsi="Arial"/>
          <w:sz w:val="24"/>
          <w:szCs w:val="24"/>
        </w:rPr>
        <w:tab/>
      </w:r>
      <w:r w:rsidRPr="00AB6FA0">
        <w:rPr>
          <w:rFonts w:ascii="Arial" w:hAnsi="Arial"/>
          <w:sz w:val="24"/>
          <w:szCs w:val="24"/>
        </w:rPr>
        <w:tab/>
      </w:r>
      <w:r w:rsidRPr="00AB6FA0">
        <w:rPr>
          <w:rFonts w:ascii="Arial" w:hAnsi="Arial"/>
          <w:sz w:val="24"/>
          <w:szCs w:val="24"/>
        </w:rPr>
        <w:tab/>
      </w:r>
      <w:r w:rsidRPr="00AB6FA0">
        <w:rPr>
          <w:rFonts w:ascii="Arial" w:hAnsi="Arial"/>
          <w:sz w:val="24"/>
          <w:szCs w:val="24"/>
        </w:rPr>
        <w:tab/>
      </w:r>
      <w:r w:rsidR="00D04B53" w:rsidRPr="00AB6FA0">
        <w:rPr>
          <w:rFonts w:ascii="Arial" w:hAnsi="Arial"/>
          <w:sz w:val="24"/>
          <w:szCs w:val="24"/>
        </w:rPr>
        <w:t>June 13-15, 2016</w:t>
      </w:r>
    </w:p>
    <w:p w:rsidR="00666460" w:rsidRDefault="00666460" w:rsidP="00AB6FA0">
      <w:pPr>
        <w:pStyle w:val="Title"/>
        <w:spacing w:after="0" w:line="240" w:lineRule="auto"/>
        <w:rPr>
          <w:sz w:val="24"/>
          <w:szCs w:val="24"/>
        </w:rPr>
      </w:pPr>
      <w:r w:rsidRPr="00AB6FA0">
        <w:rPr>
          <w:sz w:val="24"/>
          <w:szCs w:val="24"/>
        </w:rPr>
        <w:t>Agenda</w:t>
      </w:r>
    </w:p>
    <w:p w:rsidR="00484160" w:rsidRPr="00484160" w:rsidRDefault="00484160" w:rsidP="00AB6FA0">
      <w:pPr>
        <w:pStyle w:val="Title"/>
        <w:spacing w:after="0" w:line="240" w:lineRule="auto"/>
        <w:rPr>
          <w:i/>
          <w:sz w:val="24"/>
          <w:szCs w:val="24"/>
        </w:rPr>
      </w:pPr>
      <w:r w:rsidRPr="00484160">
        <w:rPr>
          <w:i/>
          <w:sz w:val="24"/>
          <w:szCs w:val="24"/>
          <w:highlight w:val="yellow"/>
        </w:rPr>
        <w:t>(SUBJECT TO CHANGE)</w:t>
      </w:r>
    </w:p>
    <w:sdt>
      <w:sdtPr>
        <w:alias w:val="Date"/>
        <w:tag w:val="Date"/>
        <w:id w:val="1664272970"/>
        <w:placeholder>
          <w:docPart w:val="AF4564A87EA2451EA7AD452B2251F9CB"/>
        </w:placeholder>
        <w:date w:fullDate="2016-06-13T00:00:00Z">
          <w:dateFormat w:val="dddd, MMMM dd, yyyy"/>
          <w:lid w:val="en-US"/>
          <w:storeMappedDataAs w:val="dateTime"/>
          <w:calendar w:val="gregorian"/>
        </w:date>
      </w:sdtPr>
      <w:sdtEndPr/>
      <w:sdtContent>
        <w:p w:rsidR="00E87680" w:rsidRDefault="00D04B53" w:rsidP="00E87680">
          <w:pPr>
            <w:pStyle w:val="Heading1"/>
          </w:pPr>
          <w:r>
            <w:t>Monday, June 13, 2016</w:t>
          </w:r>
        </w:p>
      </w:sdtContent>
    </w:sdt>
    <w:tbl>
      <w:tblPr>
        <w:tblStyle w:val="TableGrid"/>
        <w:tblW w:w="4961" w:type="pct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3"/>
        <w:gridCol w:w="7134"/>
      </w:tblGrid>
      <w:tr w:rsidR="00E87680" w:rsidTr="00484160">
        <w:trPr>
          <w:trHeight w:val="457"/>
        </w:trPr>
        <w:tc>
          <w:tcPr>
            <w:tcW w:w="2153" w:type="dxa"/>
          </w:tcPr>
          <w:p w:rsidR="00E87680" w:rsidRPr="00093B54" w:rsidRDefault="00D04B53" w:rsidP="00D04B53">
            <w:r>
              <w:t>11:30 am to 1:00 pm</w:t>
            </w:r>
          </w:p>
        </w:tc>
        <w:tc>
          <w:tcPr>
            <w:tcW w:w="7134" w:type="dxa"/>
          </w:tcPr>
          <w:p w:rsidR="00E87680" w:rsidRPr="00093B54" w:rsidRDefault="00D04B53" w:rsidP="00D04B53">
            <w:r>
              <w:t>Registration</w:t>
            </w:r>
          </w:p>
        </w:tc>
      </w:tr>
    </w:tbl>
    <w:sdt>
      <w:sdtPr>
        <w:alias w:val="Date"/>
        <w:tag w:val="Date"/>
        <w:id w:val="1664272999"/>
        <w:placeholder>
          <w:docPart w:val="2E85559EFA454E9FA8A37201C8E3EE55"/>
        </w:placeholder>
        <w:date w:fullDate="2016-06-13T00:00:00Z">
          <w:dateFormat w:val="dddd, MMMM dd, yyyy"/>
          <w:lid w:val="en-US"/>
          <w:storeMappedDataAs w:val="dateTime"/>
          <w:calendar w:val="gregorian"/>
        </w:date>
      </w:sdtPr>
      <w:sdtEndPr/>
      <w:sdtContent>
        <w:p w:rsidR="00E87680" w:rsidRDefault="00AB6FA0" w:rsidP="00E87680">
          <w:pPr>
            <w:pStyle w:val="Heading1"/>
          </w:pPr>
          <w:r>
            <w:t>Monday, June 13, 2016</w:t>
          </w:r>
        </w:p>
      </w:sdtContent>
    </w:sdt>
    <w:tbl>
      <w:tblPr>
        <w:tblStyle w:val="TableGrid"/>
        <w:tblW w:w="5000" w:type="pct"/>
        <w:tblInd w:w="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B6FA0" w:rsidTr="00D04B53">
        <w:trPr>
          <w:trHeight w:val="341"/>
        </w:trPr>
        <w:tc>
          <w:tcPr>
            <w:tcW w:w="9693" w:type="dxa"/>
            <w:vAlign w:val="center"/>
          </w:tcPr>
          <w:p w:rsidR="00AB6FA0" w:rsidRPr="00AB6FA0" w:rsidRDefault="00AB6FA0" w:rsidP="00AB6FA0">
            <w:r w:rsidRPr="00AB6FA0">
              <w:t>Half Day - 1:00 pm to 5:00 pm</w:t>
            </w:r>
          </w:p>
        </w:tc>
      </w:tr>
      <w:tr w:rsidR="00D04B53" w:rsidTr="00D04B53">
        <w:trPr>
          <w:trHeight w:val="341"/>
        </w:trPr>
        <w:tc>
          <w:tcPr>
            <w:tcW w:w="9693" w:type="dxa"/>
            <w:vAlign w:val="center"/>
          </w:tcPr>
          <w:p w:rsidR="00D04B53" w:rsidRPr="00AB6FA0" w:rsidRDefault="00AB6FA0" w:rsidP="00AB6FA0">
            <w:r w:rsidRPr="00AB6FA0">
              <w:t xml:space="preserve">Welcome and </w:t>
            </w:r>
            <w:r w:rsidR="00D04B53" w:rsidRPr="00AB6FA0">
              <w:t xml:space="preserve">Summit Overview </w:t>
            </w:r>
          </w:p>
        </w:tc>
      </w:tr>
      <w:tr w:rsidR="00D04B53" w:rsidTr="00D04B53">
        <w:trPr>
          <w:trHeight w:val="341"/>
        </w:trPr>
        <w:tc>
          <w:tcPr>
            <w:tcW w:w="9693" w:type="dxa"/>
            <w:vAlign w:val="center"/>
          </w:tcPr>
          <w:p w:rsidR="00D04B53" w:rsidRPr="00AB6FA0" w:rsidRDefault="00AB6FA0" w:rsidP="00D04B53">
            <w:r w:rsidRPr="00AB6FA0">
              <w:t xml:space="preserve">TANF: </w:t>
            </w:r>
            <w:r w:rsidR="00D04B53" w:rsidRPr="00AB6FA0">
              <w:t xml:space="preserve">A Federal </w:t>
            </w:r>
            <w:r w:rsidRPr="00AB6FA0">
              <w:t>Perspective</w:t>
            </w:r>
          </w:p>
        </w:tc>
      </w:tr>
      <w:tr w:rsidR="00D04B53" w:rsidTr="00E6279E">
        <w:trPr>
          <w:trHeight w:val="405"/>
        </w:trPr>
        <w:tc>
          <w:tcPr>
            <w:tcW w:w="9693" w:type="dxa"/>
            <w:vAlign w:val="center"/>
          </w:tcPr>
          <w:p w:rsidR="00D04B53" w:rsidRPr="00AB6FA0" w:rsidRDefault="00D04B53" w:rsidP="00E6279E">
            <w:pPr>
              <w:spacing w:line="240" w:lineRule="auto"/>
              <w:rPr>
                <w:b/>
              </w:rPr>
            </w:pPr>
            <w:r w:rsidRPr="00AB6FA0">
              <w:rPr>
                <w:b/>
              </w:rPr>
              <w:t>Evidence Based Practice: Impacting Capacity for Success In Parenting and Employment</w:t>
            </w:r>
          </w:p>
        </w:tc>
      </w:tr>
      <w:tr w:rsidR="00D04B53" w:rsidTr="00D04B53">
        <w:trPr>
          <w:trHeight w:val="341"/>
        </w:trPr>
        <w:tc>
          <w:tcPr>
            <w:tcW w:w="9693" w:type="dxa"/>
            <w:vAlign w:val="center"/>
          </w:tcPr>
          <w:p w:rsidR="00D04B53" w:rsidRPr="00AB6FA0" w:rsidRDefault="00D04B53" w:rsidP="00D04B53">
            <w:pPr>
              <w:rPr>
                <w:rFonts w:cs="Arial"/>
                <w:b/>
              </w:rPr>
            </w:pPr>
            <w:r w:rsidRPr="00AB6FA0">
              <w:rPr>
                <w:rFonts w:cs="Arial"/>
                <w:b/>
              </w:rPr>
              <w:t>Two Generational Approach</w:t>
            </w:r>
          </w:p>
        </w:tc>
      </w:tr>
      <w:tr w:rsidR="00D04B53" w:rsidTr="00D04B53">
        <w:trPr>
          <w:trHeight w:val="352"/>
        </w:trPr>
        <w:tc>
          <w:tcPr>
            <w:tcW w:w="9693" w:type="dxa"/>
            <w:vAlign w:val="center"/>
          </w:tcPr>
          <w:p w:rsidR="00D04B53" w:rsidRPr="00AB6FA0" w:rsidRDefault="00D04B53" w:rsidP="00D04B53">
            <w:r w:rsidRPr="00AB6FA0">
              <w:t>Poll Everywhere Activity/ Table Report Out</w:t>
            </w:r>
          </w:p>
        </w:tc>
      </w:tr>
    </w:tbl>
    <w:sdt>
      <w:sdtPr>
        <w:alias w:val="Date"/>
        <w:tag w:val="Date"/>
        <w:id w:val="1664273000"/>
        <w:placeholder>
          <w:docPart w:val="25EC09217690464380C4397D29AB37E1"/>
        </w:placeholder>
        <w:date w:fullDate="2016-06-14T00:00:00Z">
          <w:dateFormat w:val="dddd, MMMM dd, yyyy"/>
          <w:lid w:val="en-US"/>
          <w:storeMappedDataAs w:val="dateTime"/>
          <w:calendar w:val="gregorian"/>
        </w:date>
      </w:sdtPr>
      <w:sdtEndPr/>
      <w:sdtContent>
        <w:p w:rsidR="00E87680" w:rsidRDefault="00E6279E" w:rsidP="00093B54">
          <w:pPr>
            <w:pStyle w:val="Heading1"/>
          </w:pPr>
          <w:r>
            <w:t>Tuesday, June 14, 2016</w:t>
          </w:r>
        </w:p>
      </w:sdtContent>
    </w:sdt>
    <w:tbl>
      <w:tblPr>
        <w:tblStyle w:val="TableGrid"/>
        <w:tblW w:w="5000" w:type="pct"/>
        <w:tblInd w:w="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6279E" w:rsidTr="00E6279E">
        <w:trPr>
          <w:trHeight w:val="366"/>
        </w:trPr>
        <w:tc>
          <w:tcPr>
            <w:tcW w:w="9476" w:type="dxa"/>
            <w:vAlign w:val="center"/>
          </w:tcPr>
          <w:p w:rsidR="00E6279E" w:rsidRPr="00093B54" w:rsidRDefault="00E6279E" w:rsidP="00E6279E">
            <w:r>
              <w:t xml:space="preserve">Full Day – 8:30 am to 5:00 pm </w:t>
            </w:r>
          </w:p>
        </w:tc>
      </w:tr>
      <w:tr w:rsidR="00E6279E" w:rsidTr="00E6279E">
        <w:trPr>
          <w:trHeight w:val="377"/>
        </w:trPr>
        <w:tc>
          <w:tcPr>
            <w:tcW w:w="9476" w:type="dxa"/>
            <w:vAlign w:val="center"/>
          </w:tcPr>
          <w:p w:rsidR="00E6279E" w:rsidRPr="00E6279E" w:rsidRDefault="00E6279E" w:rsidP="003C390E">
            <w:pPr>
              <w:rPr>
                <w:rFonts w:cs="Arial"/>
              </w:rPr>
            </w:pPr>
            <w:r w:rsidRPr="00E6279E">
              <w:rPr>
                <w:rFonts w:cs="Arial"/>
              </w:rPr>
              <w:t>New Face of Work First</w:t>
            </w:r>
            <w:r w:rsidR="003C390E">
              <w:rPr>
                <w:rFonts w:cs="Arial"/>
              </w:rPr>
              <w:t xml:space="preserve"> – Work First Caseload Dynamics</w:t>
            </w:r>
          </w:p>
        </w:tc>
      </w:tr>
      <w:tr w:rsidR="00E6279E" w:rsidTr="003C390E">
        <w:trPr>
          <w:trHeight w:val="459"/>
        </w:trPr>
        <w:tc>
          <w:tcPr>
            <w:tcW w:w="9476" w:type="dxa"/>
            <w:vAlign w:val="center"/>
          </w:tcPr>
          <w:p w:rsidR="00E6279E" w:rsidRPr="00093B54" w:rsidRDefault="00E6279E" w:rsidP="00E6279E">
            <w:r>
              <w:t>Vocational Rehabilitation Services</w:t>
            </w:r>
          </w:p>
        </w:tc>
      </w:tr>
      <w:tr w:rsidR="00E6279E" w:rsidTr="00E6279E">
        <w:trPr>
          <w:trHeight w:val="366"/>
        </w:trPr>
        <w:tc>
          <w:tcPr>
            <w:tcW w:w="9476" w:type="dxa"/>
            <w:vAlign w:val="center"/>
          </w:tcPr>
          <w:p w:rsidR="00E6279E" w:rsidRPr="00E6279E" w:rsidRDefault="00E6279E" w:rsidP="00E6279E">
            <w:pPr>
              <w:rPr>
                <w:rFonts w:cs="Arial"/>
                <w:b/>
              </w:rPr>
            </w:pPr>
            <w:r w:rsidRPr="00E6279E">
              <w:rPr>
                <w:rFonts w:cs="Arial"/>
                <w:b/>
              </w:rPr>
              <w:t>Cal Works: Strength Based Interviewing</w:t>
            </w:r>
          </w:p>
        </w:tc>
      </w:tr>
      <w:tr w:rsidR="00E6279E" w:rsidTr="00E6279E">
        <w:trPr>
          <w:trHeight w:val="366"/>
        </w:trPr>
        <w:tc>
          <w:tcPr>
            <w:tcW w:w="9476" w:type="dxa"/>
            <w:vAlign w:val="center"/>
          </w:tcPr>
          <w:p w:rsidR="00E6279E" w:rsidRPr="00D02D62" w:rsidRDefault="00E6279E" w:rsidP="00E6279E">
            <w:r>
              <w:t>WIOA Overview/ NC Works Career Center</w:t>
            </w:r>
            <w:r w:rsidR="003C390E">
              <w:t xml:space="preserve"> </w:t>
            </w:r>
          </w:p>
        </w:tc>
      </w:tr>
      <w:tr w:rsidR="00E6279E" w:rsidTr="00E6279E">
        <w:trPr>
          <w:trHeight w:val="366"/>
        </w:trPr>
        <w:tc>
          <w:tcPr>
            <w:tcW w:w="9476" w:type="dxa"/>
            <w:vAlign w:val="center"/>
          </w:tcPr>
          <w:p w:rsidR="00E6279E" w:rsidRPr="00E6279E" w:rsidRDefault="00E6279E" w:rsidP="00E6279E">
            <w:pPr>
              <w:rPr>
                <w:b/>
              </w:rPr>
            </w:pPr>
            <w:r w:rsidRPr="00E6279E">
              <w:rPr>
                <w:b/>
              </w:rPr>
              <w:t>Work Based Learning ( Pre-Apprenticeship)</w:t>
            </w:r>
          </w:p>
        </w:tc>
      </w:tr>
      <w:tr w:rsidR="00E6279E" w:rsidTr="00E6279E">
        <w:trPr>
          <w:trHeight w:val="366"/>
        </w:trPr>
        <w:tc>
          <w:tcPr>
            <w:tcW w:w="9476" w:type="dxa"/>
            <w:vAlign w:val="center"/>
          </w:tcPr>
          <w:p w:rsidR="00E6279E" w:rsidRPr="00C35000" w:rsidRDefault="00E6279E" w:rsidP="00E6279E">
            <w:pPr>
              <w:rPr>
                <w:rFonts w:cs="Arial"/>
              </w:rPr>
            </w:pPr>
            <w:r>
              <w:rPr>
                <w:rFonts w:cs="Arial"/>
              </w:rPr>
              <w:t>SOAR-SSI/SSDI Outreach, Access and Recovery</w:t>
            </w:r>
          </w:p>
        </w:tc>
      </w:tr>
    </w:tbl>
    <w:sdt>
      <w:sdtPr>
        <w:alias w:val="Date"/>
        <w:tag w:val="Date"/>
        <w:id w:val="1130282947"/>
        <w:placeholder>
          <w:docPart w:val="FB4216FE0108450C9B2B388117115FAB"/>
        </w:placeholder>
        <w:date w:fullDate="2016-06-15T00:00:00Z">
          <w:dateFormat w:val="dddd, MMMM dd, yyyy"/>
          <w:lid w:val="en-US"/>
          <w:storeMappedDataAs w:val="dateTime"/>
          <w:calendar w:val="gregorian"/>
        </w:date>
      </w:sdtPr>
      <w:sdtEndPr/>
      <w:sdtContent>
        <w:p w:rsidR="00E6279E" w:rsidRDefault="00484160" w:rsidP="00E6279E">
          <w:pPr>
            <w:pStyle w:val="Heading1"/>
          </w:pPr>
          <w:r>
            <w:t>Wednesday, June 15, 2016</w:t>
          </w:r>
        </w:p>
      </w:sdtContent>
    </w:sdt>
    <w:tbl>
      <w:tblPr>
        <w:tblStyle w:val="TableGrid"/>
        <w:tblW w:w="5000" w:type="pct"/>
        <w:tblInd w:w="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6279E" w:rsidTr="00FD310B">
        <w:trPr>
          <w:trHeight w:val="366"/>
        </w:trPr>
        <w:tc>
          <w:tcPr>
            <w:tcW w:w="9360" w:type="dxa"/>
            <w:vAlign w:val="center"/>
          </w:tcPr>
          <w:p w:rsidR="00E6279E" w:rsidRPr="00093B54" w:rsidRDefault="00E6279E" w:rsidP="001A4C13">
            <w:r>
              <w:t xml:space="preserve">Half Day – 8:30 am to 12 Noon </w:t>
            </w:r>
          </w:p>
        </w:tc>
      </w:tr>
      <w:tr w:rsidR="00E6279E" w:rsidTr="00FD310B">
        <w:trPr>
          <w:trHeight w:val="377"/>
        </w:trPr>
        <w:tc>
          <w:tcPr>
            <w:tcW w:w="9360" w:type="dxa"/>
            <w:vAlign w:val="center"/>
          </w:tcPr>
          <w:p w:rsidR="00FD310B" w:rsidRDefault="00FD310B" w:rsidP="00FD310B">
            <w:pPr>
              <w:rPr>
                <w:rFonts w:cs="Arial"/>
              </w:rPr>
            </w:pPr>
            <w:r>
              <w:rPr>
                <w:rFonts w:cs="Arial"/>
              </w:rPr>
              <w:t xml:space="preserve">NC Best Practice: </w:t>
            </w:r>
          </w:p>
          <w:p w:rsidR="00E6279E" w:rsidRPr="00484160" w:rsidRDefault="00FD310B" w:rsidP="00484160">
            <w:pPr>
              <w:pStyle w:val="ListParagraph"/>
              <w:numPr>
                <w:ilvl w:val="0"/>
                <w:numId w:val="11"/>
              </w:numPr>
              <w:rPr>
                <w:rFonts w:cs="Arial"/>
                <w:i/>
                <w:sz w:val="18"/>
                <w:szCs w:val="18"/>
              </w:rPr>
            </w:pPr>
            <w:r w:rsidRPr="00484160">
              <w:rPr>
                <w:rFonts w:cs="Arial"/>
                <w:i/>
                <w:sz w:val="18"/>
                <w:szCs w:val="18"/>
              </w:rPr>
              <w:t xml:space="preserve">Orange County </w:t>
            </w:r>
            <w:r w:rsidR="00484160" w:rsidRPr="00484160">
              <w:rPr>
                <w:rFonts w:cs="Arial"/>
                <w:i/>
                <w:sz w:val="18"/>
                <w:szCs w:val="18"/>
              </w:rPr>
              <w:t xml:space="preserve">– Work </w:t>
            </w:r>
            <w:r w:rsidR="00484160">
              <w:rPr>
                <w:rFonts w:cs="Arial"/>
                <w:i/>
                <w:sz w:val="18"/>
                <w:szCs w:val="18"/>
              </w:rPr>
              <w:t xml:space="preserve">First and Food &amp; </w:t>
            </w:r>
            <w:r w:rsidR="00484160" w:rsidRPr="00484160">
              <w:rPr>
                <w:rFonts w:cs="Arial"/>
                <w:i/>
                <w:sz w:val="18"/>
                <w:szCs w:val="18"/>
              </w:rPr>
              <w:t>Nutrition Services Employment and Training</w:t>
            </w:r>
          </w:p>
          <w:p w:rsidR="00FD310B" w:rsidRPr="00484160" w:rsidRDefault="00FD310B" w:rsidP="00484160">
            <w:pPr>
              <w:pStyle w:val="ListParagraph"/>
              <w:numPr>
                <w:ilvl w:val="0"/>
                <w:numId w:val="11"/>
              </w:numPr>
              <w:rPr>
                <w:rFonts w:cs="Arial"/>
                <w:i/>
                <w:sz w:val="18"/>
                <w:szCs w:val="18"/>
              </w:rPr>
            </w:pPr>
            <w:r w:rsidRPr="00484160">
              <w:rPr>
                <w:rFonts w:cs="Arial"/>
                <w:i/>
                <w:sz w:val="18"/>
                <w:szCs w:val="18"/>
              </w:rPr>
              <w:t>Gaston County</w:t>
            </w:r>
            <w:r w:rsidR="00484160" w:rsidRPr="00484160">
              <w:rPr>
                <w:rFonts w:cs="Arial"/>
                <w:i/>
                <w:sz w:val="18"/>
                <w:szCs w:val="18"/>
              </w:rPr>
              <w:t xml:space="preserve"> -</w:t>
            </w:r>
            <w:r w:rsidRPr="00484160">
              <w:rPr>
                <w:rFonts w:cs="Arial"/>
                <w:i/>
                <w:sz w:val="18"/>
                <w:szCs w:val="18"/>
              </w:rPr>
              <w:t xml:space="preserve"> Work First and Work Force Development Board</w:t>
            </w:r>
          </w:p>
          <w:p w:rsidR="00FD310B" w:rsidRPr="00484160" w:rsidRDefault="00484160" w:rsidP="00484160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  <w:i/>
                <w:sz w:val="18"/>
                <w:szCs w:val="18"/>
              </w:rPr>
              <w:t>Wake County</w:t>
            </w:r>
            <w:r w:rsidR="00FD310B" w:rsidRPr="00484160">
              <w:rPr>
                <w:rFonts w:cs="Arial"/>
                <w:i/>
                <w:sz w:val="18"/>
                <w:szCs w:val="18"/>
              </w:rPr>
              <w:t xml:space="preserve"> Human Services</w:t>
            </w:r>
            <w:r>
              <w:rPr>
                <w:rFonts w:cs="Arial"/>
                <w:i/>
                <w:sz w:val="18"/>
                <w:szCs w:val="18"/>
              </w:rPr>
              <w:t>- Work First</w:t>
            </w:r>
            <w:r w:rsidR="00FD310B" w:rsidRPr="00484160">
              <w:rPr>
                <w:rFonts w:cs="Arial"/>
                <w:i/>
                <w:sz w:val="18"/>
                <w:szCs w:val="18"/>
              </w:rPr>
              <w:t xml:space="preserve"> and Capital Area Workforce Development</w:t>
            </w:r>
          </w:p>
        </w:tc>
      </w:tr>
      <w:tr w:rsidR="00E6279E" w:rsidTr="00FD310B">
        <w:trPr>
          <w:trHeight w:val="366"/>
        </w:trPr>
        <w:tc>
          <w:tcPr>
            <w:tcW w:w="9360" w:type="dxa"/>
            <w:vAlign w:val="center"/>
          </w:tcPr>
          <w:p w:rsidR="00E6279E" w:rsidRPr="00093B54" w:rsidRDefault="00FD310B" w:rsidP="001A4C13">
            <w:r>
              <w:t>Poll Everywhere Activity/Table Report Out</w:t>
            </w:r>
          </w:p>
        </w:tc>
      </w:tr>
      <w:tr w:rsidR="00E6279E" w:rsidTr="00FD310B">
        <w:trPr>
          <w:trHeight w:val="366"/>
        </w:trPr>
        <w:tc>
          <w:tcPr>
            <w:tcW w:w="9360" w:type="dxa"/>
            <w:vAlign w:val="center"/>
          </w:tcPr>
          <w:p w:rsidR="00E6279E" w:rsidRPr="00FD310B" w:rsidRDefault="00FD310B" w:rsidP="001A4C13">
            <w:pPr>
              <w:rPr>
                <w:rFonts w:cs="Arial"/>
              </w:rPr>
            </w:pPr>
            <w:r w:rsidRPr="00FD310B">
              <w:rPr>
                <w:rFonts w:cs="Arial"/>
              </w:rPr>
              <w:t>Wrap-Up</w:t>
            </w:r>
          </w:p>
        </w:tc>
      </w:tr>
    </w:tbl>
    <w:p w:rsidR="00E6279E" w:rsidRPr="00FD310B" w:rsidRDefault="00FD310B" w:rsidP="00093B54">
      <w:pPr>
        <w:rPr>
          <w:b/>
          <w:i/>
        </w:rPr>
      </w:pPr>
      <w:r>
        <w:t xml:space="preserve"> </w:t>
      </w:r>
      <w:r>
        <w:rPr>
          <w:b/>
          <w:i/>
        </w:rPr>
        <w:t>Bold text indicates simultaneous webinar for DSS Directors</w:t>
      </w:r>
    </w:p>
    <w:sectPr w:rsidR="00E6279E" w:rsidRPr="00FD310B" w:rsidSect="00AB6FA0">
      <w:headerReference w:type="default" r:id="rId8"/>
      <w:pgSz w:w="12240" w:h="15840"/>
      <w:pgMar w:top="1440" w:right="1440" w:bottom="1152" w:left="144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D1D" w:rsidRDefault="00732D1D" w:rsidP="00D04B53">
      <w:pPr>
        <w:spacing w:before="0" w:after="0" w:line="240" w:lineRule="auto"/>
      </w:pPr>
      <w:r>
        <w:separator/>
      </w:r>
    </w:p>
  </w:endnote>
  <w:endnote w:type="continuationSeparator" w:id="0">
    <w:p w:rsidR="00732D1D" w:rsidRDefault="00732D1D" w:rsidP="00D04B5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D1D" w:rsidRDefault="00732D1D" w:rsidP="00D04B53">
      <w:pPr>
        <w:spacing w:before="0" w:after="0" w:line="240" w:lineRule="auto"/>
      </w:pPr>
      <w:r>
        <w:separator/>
      </w:r>
    </w:p>
  </w:footnote>
  <w:footnote w:type="continuationSeparator" w:id="0">
    <w:p w:rsidR="00732D1D" w:rsidRDefault="00732D1D" w:rsidP="00D04B5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10B" w:rsidRDefault="00FD310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490B7CE6" wp14:editId="58C35A78">
          <wp:simplePos x="0" y="0"/>
          <wp:positionH relativeFrom="column">
            <wp:posOffset>-563880</wp:posOffset>
          </wp:positionH>
          <wp:positionV relativeFrom="paragraph">
            <wp:posOffset>-587741</wp:posOffset>
          </wp:positionV>
          <wp:extent cx="1072225" cy="1088471"/>
          <wp:effectExtent l="0" t="0" r="0" b="3810"/>
          <wp:wrapNone/>
          <wp:docPr id="2" name="NC_HlthHumanServ_ver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_HlthHumanServ_vert.tif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25" cy="1088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B6FA0" w:rsidRDefault="00AB6FA0">
    <w:pPr>
      <w:pStyle w:val="Header"/>
    </w:pPr>
  </w:p>
  <w:p w:rsidR="00AB6FA0" w:rsidRDefault="00AB6FA0">
    <w:pPr>
      <w:pStyle w:val="Header"/>
    </w:pPr>
  </w:p>
  <w:p w:rsidR="00AB6FA0" w:rsidRDefault="00AB6F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FC612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A863A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4BEF6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6E2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ACEEA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C0C6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080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0E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0EE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C8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00688D"/>
    <w:multiLevelType w:val="hybridMultilevel"/>
    <w:tmpl w:val="65085BFA"/>
    <w:lvl w:ilvl="0" w:tplc="0409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B53"/>
    <w:rsid w:val="00013B61"/>
    <w:rsid w:val="000600A1"/>
    <w:rsid w:val="00093B54"/>
    <w:rsid w:val="000C3EC1"/>
    <w:rsid w:val="000F31DD"/>
    <w:rsid w:val="00140F0E"/>
    <w:rsid w:val="00193A0C"/>
    <w:rsid w:val="00242E5D"/>
    <w:rsid w:val="002633CE"/>
    <w:rsid w:val="00266B1F"/>
    <w:rsid w:val="00293816"/>
    <w:rsid w:val="002E5E84"/>
    <w:rsid w:val="00305E8D"/>
    <w:rsid w:val="00316C98"/>
    <w:rsid w:val="00322038"/>
    <w:rsid w:val="00336B6F"/>
    <w:rsid w:val="00365C36"/>
    <w:rsid w:val="00370770"/>
    <w:rsid w:val="00396651"/>
    <w:rsid w:val="003B10C0"/>
    <w:rsid w:val="003C390E"/>
    <w:rsid w:val="003D69BA"/>
    <w:rsid w:val="00402F69"/>
    <w:rsid w:val="0041378C"/>
    <w:rsid w:val="00452E55"/>
    <w:rsid w:val="00484160"/>
    <w:rsid w:val="004E77BD"/>
    <w:rsid w:val="00595F76"/>
    <w:rsid w:val="005B3147"/>
    <w:rsid w:val="005C7890"/>
    <w:rsid w:val="005D6D58"/>
    <w:rsid w:val="00666066"/>
    <w:rsid w:val="00666460"/>
    <w:rsid w:val="006E7E18"/>
    <w:rsid w:val="00732D1D"/>
    <w:rsid w:val="007739C1"/>
    <w:rsid w:val="007817F5"/>
    <w:rsid w:val="00882812"/>
    <w:rsid w:val="008B4098"/>
    <w:rsid w:val="008B7154"/>
    <w:rsid w:val="009209FE"/>
    <w:rsid w:val="00921CBA"/>
    <w:rsid w:val="009A18BF"/>
    <w:rsid w:val="009C5D45"/>
    <w:rsid w:val="009D4201"/>
    <w:rsid w:val="009E3BC6"/>
    <w:rsid w:val="00A12502"/>
    <w:rsid w:val="00A67B22"/>
    <w:rsid w:val="00AB6FA0"/>
    <w:rsid w:val="00AC2008"/>
    <w:rsid w:val="00B63707"/>
    <w:rsid w:val="00B72366"/>
    <w:rsid w:val="00B936B6"/>
    <w:rsid w:val="00BC2BAE"/>
    <w:rsid w:val="00C3287E"/>
    <w:rsid w:val="00C35000"/>
    <w:rsid w:val="00CB31F7"/>
    <w:rsid w:val="00CC1F8C"/>
    <w:rsid w:val="00D02D62"/>
    <w:rsid w:val="00D0467D"/>
    <w:rsid w:val="00D04B53"/>
    <w:rsid w:val="00DA72B0"/>
    <w:rsid w:val="00E6279E"/>
    <w:rsid w:val="00E87680"/>
    <w:rsid w:val="00EF580F"/>
    <w:rsid w:val="00FD26B9"/>
    <w:rsid w:val="00FD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0D8A2B1-9E3D-491C-80A0-9CE411CF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79E"/>
    <w:pPr>
      <w:spacing w:before="60" w:after="60" w:line="276" w:lineRule="auto"/>
      <w:ind w:left="58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qFormat/>
    <w:rsid w:val="00093B54"/>
    <w:pPr>
      <w:pBdr>
        <w:top w:val="single" w:sz="4" w:space="1" w:color="215D66" w:themeColor="accent5" w:themeShade="80"/>
        <w:bottom w:val="single" w:sz="4" w:space="1" w:color="215D66" w:themeColor="accent5" w:themeShade="80"/>
      </w:pBdr>
      <w:shd w:val="clear" w:color="auto" w:fill="4AB5C4" w:themeFill="accent5"/>
      <w:spacing w:before="300"/>
      <w:jc w:val="center"/>
      <w:outlineLvl w:val="0"/>
    </w:pPr>
    <w:rPr>
      <w:rFonts w:asciiTheme="majorHAnsi" w:hAnsiTheme="majorHAnsi" w:cs="Arial"/>
      <w:b/>
      <w:bCs/>
      <w:color w:val="FFFFFF" w:themeColor="background1"/>
      <w:sz w:val="24"/>
      <w:szCs w:val="24"/>
    </w:rPr>
  </w:style>
  <w:style w:type="paragraph" w:styleId="Heading2">
    <w:name w:val="heading 2"/>
    <w:basedOn w:val="Normal"/>
    <w:next w:val="Normal"/>
    <w:semiHidden/>
    <w:unhideWhenUsed/>
    <w:rsid w:val="009C5D45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93B54"/>
    <w:rPr>
      <w:rFonts w:asciiTheme="majorHAnsi" w:hAnsiTheme="majorHAnsi" w:cs="Arial"/>
      <w:b/>
      <w:bCs/>
      <w:color w:val="FFFFFF" w:themeColor="background1"/>
      <w:sz w:val="24"/>
      <w:szCs w:val="24"/>
      <w:shd w:val="clear" w:color="auto" w:fill="4AB5C4" w:themeFill="accent5"/>
    </w:rPr>
  </w:style>
  <w:style w:type="paragraph" w:styleId="BalloonText">
    <w:name w:val="Balloon Text"/>
    <w:basedOn w:val="Normal"/>
    <w:semiHidden/>
    <w:rsid w:val="00B936B6"/>
    <w:rPr>
      <w:rFonts w:cs="Tahoma"/>
      <w:sz w:val="16"/>
      <w:szCs w:val="16"/>
    </w:rPr>
  </w:style>
  <w:style w:type="paragraph" w:styleId="Title">
    <w:name w:val="Title"/>
    <w:basedOn w:val="Normal"/>
    <w:qFormat/>
    <w:rsid w:val="00093B54"/>
    <w:pPr>
      <w:spacing w:before="0" w:after="240"/>
      <w:jc w:val="center"/>
    </w:pPr>
    <w:rPr>
      <w:rFonts w:asciiTheme="majorHAnsi" w:hAnsiTheme="majorHAnsi" w:cs="Arial"/>
      <w:b/>
      <w:bCs/>
      <w:sz w:val="36"/>
      <w:szCs w:val="32"/>
    </w:rPr>
  </w:style>
  <w:style w:type="character" w:styleId="PlaceholderText">
    <w:name w:val="Placeholder Text"/>
    <w:basedOn w:val="DefaultParagraphFont"/>
    <w:uiPriority w:val="99"/>
    <w:semiHidden/>
    <w:rsid w:val="00093B54"/>
    <w:rPr>
      <w:color w:val="808080"/>
    </w:rPr>
  </w:style>
  <w:style w:type="table" w:styleId="TableGrid">
    <w:name w:val="Table Grid"/>
    <w:basedOn w:val="TableNormal"/>
    <w:uiPriority w:val="59"/>
    <w:rsid w:val="00E87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4B5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B53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D04B5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B53"/>
    <w:rPr>
      <w:rFonts w:asciiTheme="minorHAnsi" w:hAnsiTheme="minorHAnsi"/>
    </w:rPr>
  </w:style>
  <w:style w:type="paragraph" w:styleId="ListParagraph">
    <w:name w:val="List Paragraph"/>
    <w:basedOn w:val="Normal"/>
    <w:uiPriority w:val="34"/>
    <w:qFormat/>
    <w:rsid w:val="004841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ChristieAdams/Documents/**NC%20Brand_Health%20Human%20Services**/01.%20DHHS%20Brand%20Package/02.%20Agency%20Logo/00.%20Vertical/FORMATS/Color/NC_HlthHumanServ_vert.tif" TargetMode="External"/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oore\AppData\Roaming\Microsoft\Templates\Conferenc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F4564A87EA2451EA7AD452B2251F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AEC92-ED65-41F4-803E-9F648ACAA392}"/>
      </w:docPartPr>
      <w:docPartBody>
        <w:p w:rsidR="00D86075" w:rsidRDefault="000A4FD7">
          <w:pPr>
            <w:pStyle w:val="AF4564A87EA2451EA7AD452B2251F9CB"/>
          </w:pPr>
          <w:r>
            <w:t>[Click to select date]</w:t>
          </w:r>
        </w:p>
      </w:docPartBody>
    </w:docPart>
    <w:docPart>
      <w:docPartPr>
        <w:name w:val="2E85559EFA454E9FA8A37201C8E3E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8C238-4E83-495D-B700-1C0ABB4A8BD0}"/>
      </w:docPartPr>
      <w:docPartBody>
        <w:p w:rsidR="00D86075" w:rsidRDefault="000A4FD7">
          <w:pPr>
            <w:pStyle w:val="2E85559EFA454E9FA8A37201C8E3EE55"/>
          </w:pPr>
          <w:r>
            <w:t>[Click to select date]</w:t>
          </w:r>
        </w:p>
      </w:docPartBody>
    </w:docPart>
    <w:docPart>
      <w:docPartPr>
        <w:name w:val="25EC09217690464380C4397D29AB3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EEE50-EC95-4545-8C92-E6EECCD729FF}"/>
      </w:docPartPr>
      <w:docPartBody>
        <w:p w:rsidR="00D86075" w:rsidRDefault="000A4FD7">
          <w:pPr>
            <w:pStyle w:val="25EC09217690464380C4397D29AB37E1"/>
          </w:pPr>
          <w:r>
            <w:t>[Click to select date]</w:t>
          </w:r>
        </w:p>
      </w:docPartBody>
    </w:docPart>
    <w:docPart>
      <w:docPartPr>
        <w:name w:val="FB4216FE0108450C9B2B388117115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0403F-31A4-46EF-9AD7-1BCC2CC7521D}"/>
      </w:docPartPr>
      <w:docPartBody>
        <w:p w:rsidR="00D86075" w:rsidRDefault="00E2594E" w:rsidP="00E2594E">
          <w:pPr>
            <w:pStyle w:val="FB4216FE0108450C9B2B388117115FAB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94E"/>
    <w:rsid w:val="000A4FD7"/>
    <w:rsid w:val="00966DB1"/>
    <w:rsid w:val="00D86075"/>
    <w:rsid w:val="00E2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4564A87EA2451EA7AD452B2251F9CB">
    <w:name w:val="AF4564A87EA2451EA7AD452B2251F9CB"/>
  </w:style>
  <w:style w:type="paragraph" w:customStyle="1" w:styleId="3548234E13A54741B4B2F6B96A582E30">
    <w:name w:val="3548234E13A54741B4B2F6B96A582E30"/>
  </w:style>
  <w:style w:type="paragraph" w:customStyle="1" w:styleId="0113D7E5D6AC4266B2A6ADE87E1B0BE1">
    <w:name w:val="0113D7E5D6AC4266B2A6ADE87E1B0BE1"/>
  </w:style>
  <w:style w:type="paragraph" w:customStyle="1" w:styleId="2E85559EFA454E9FA8A37201C8E3EE55">
    <w:name w:val="2E85559EFA454E9FA8A37201C8E3EE55"/>
  </w:style>
  <w:style w:type="paragraph" w:customStyle="1" w:styleId="96E39B4E6E804280AA03031B059E4037">
    <w:name w:val="96E39B4E6E804280AA03031B059E4037"/>
  </w:style>
  <w:style w:type="paragraph" w:customStyle="1" w:styleId="AA2FEF72C1EE4B0681D15228ECC08DB7">
    <w:name w:val="AA2FEF72C1EE4B0681D15228ECC08DB7"/>
  </w:style>
  <w:style w:type="paragraph" w:customStyle="1" w:styleId="48000DE0AB5B4E68B700AB826B25683A">
    <w:name w:val="48000DE0AB5B4E68B700AB826B25683A"/>
  </w:style>
  <w:style w:type="paragraph" w:customStyle="1" w:styleId="F6879DDFF32B4F27823DBBCC23794C96">
    <w:name w:val="F6879DDFF32B4F27823DBBCC23794C96"/>
  </w:style>
  <w:style w:type="paragraph" w:customStyle="1" w:styleId="86AF776C4C144ADE969DF047D7B8DB3B">
    <w:name w:val="86AF776C4C144ADE969DF047D7B8DB3B"/>
  </w:style>
  <w:style w:type="paragraph" w:customStyle="1" w:styleId="2082EB6711324E438F56AC63BC20B179">
    <w:name w:val="2082EB6711324E438F56AC63BC20B179"/>
  </w:style>
  <w:style w:type="paragraph" w:customStyle="1" w:styleId="585397135C5F43B5A6525FACDB3586F5">
    <w:name w:val="585397135C5F43B5A6525FACDB3586F5"/>
  </w:style>
  <w:style w:type="paragraph" w:customStyle="1" w:styleId="C700497FC42A437293ABB8AF70419917">
    <w:name w:val="C700497FC42A437293ABB8AF70419917"/>
  </w:style>
  <w:style w:type="paragraph" w:customStyle="1" w:styleId="C193C4F569154EEDAFBB0ED4B5A63AB6">
    <w:name w:val="C193C4F569154EEDAFBB0ED4B5A63AB6"/>
  </w:style>
  <w:style w:type="paragraph" w:customStyle="1" w:styleId="336CAD4FBD9E41838A343EBE40357767">
    <w:name w:val="336CAD4FBD9E41838A343EBE40357767"/>
  </w:style>
  <w:style w:type="paragraph" w:customStyle="1" w:styleId="8EC515FC722C4F308DCF4DFC85B901BC">
    <w:name w:val="8EC515FC722C4F308DCF4DFC85B901BC"/>
  </w:style>
  <w:style w:type="paragraph" w:customStyle="1" w:styleId="EC0BA9A16CC34E0D83AA5C43EF86731F">
    <w:name w:val="EC0BA9A16CC34E0D83AA5C43EF86731F"/>
  </w:style>
  <w:style w:type="paragraph" w:customStyle="1" w:styleId="24627FC343194B728E04B0316B7CE4AB">
    <w:name w:val="24627FC343194B728E04B0316B7CE4AB"/>
  </w:style>
  <w:style w:type="paragraph" w:customStyle="1" w:styleId="35A273D52E4B42C494477AFD929C583D">
    <w:name w:val="35A273D52E4B42C494477AFD929C583D"/>
  </w:style>
  <w:style w:type="paragraph" w:customStyle="1" w:styleId="AADD37380F7B4BE6A2DFCD419D68296E">
    <w:name w:val="AADD37380F7B4BE6A2DFCD419D68296E"/>
  </w:style>
  <w:style w:type="paragraph" w:customStyle="1" w:styleId="6E9A5E82690B4D78AA7E2CD163A97200">
    <w:name w:val="6E9A5E82690B4D78AA7E2CD163A97200"/>
  </w:style>
  <w:style w:type="paragraph" w:customStyle="1" w:styleId="BBF8C0ED8FFA4033B940CA4B1071E8E8">
    <w:name w:val="BBF8C0ED8FFA4033B940CA4B1071E8E8"/>
  </w:style>
  <w:style w:type="paragraph" w:customStyle="1" w:styleId="A5A6C55F9C54407DA2A0EE57BEEEABC2">
    <w:name w:val="A5A6C55F9C54407DA2A0EE57BEEEABC2"/>
  </w:style>
  <w:style w:type="paragraph" w:customStyle="1" w:styleId="25EC09217690464380C4397D29AB37E1">
    <w:name w:val="25EC09217690464380C4397D29AB37E1"/>
  </w:style>
  <w:style w:type="paragraph" w:customStyle="1" w:styleId="CF3E69FD49B84726A6E259A65CD14A9F">
    <w:name w:val="CF3E69FD49B84726A6E259A65CD14A9F"/>
  </w:style>
  <w:style w:type="paragraph" w:customStyle="1" w:styleId="FD47054BCC22404DB9EE5AD78E4862AF">
    <w:name w:val="FD47054BCC22404DB9EE5AD78E4862AF"/>
  </w:style>
  <w:style w:type="paragraph" w:customStyle="1" w:styleId="4CBB2CBF65FE49718BA393C76D63FCD7">
    <w:name w:val="4CBB2CBF65FE49718BA393C76D63FCD7"/>
  </w:style>
  <w:style w:type="paragraph" w:customStyle="1" w:styleId="C1CD7B4B79DF490F84E614AB40F4DD1F">
    <w:name w:val="C1CD7B4B79DF490F84E614AB40F4DD1F"/>
  </w:style>
  <w:style w:type="paragraph" w:customStyle="1" w:styleId="A21DC33DE1484D92807002E73525A6C3">
    <w:name w:val="A21DC33DE1484D92807002E73525A6C3"/>
  </w:style>
  <w:style w:type="paragraph" w:customStyle="1" w:styleId="CC822551CB8E42E798812FA42C81A2C9">
    <w:name w:val="CC822551CB8E42E798812FA42C81A2C9"/>
  </w:style>
  <w:style w:type="paragraph" w:customStyle="1" w:styleId="C1EA09EC4B9045858A061E19E06CF000">
    <w:name w:val="C1EA09EC4B9045858A061E19E06CF000"/>
  </w:style>
  <w:style w:type="paragraph" w:customStyle="1" w:styleId="17455D3CB8904470AADB947F618BB07F">
    <w:name w:val="17455D3CB8904470AADB947F618BB07F"/>
  </w:style>
  <w:style w:type="paragraph" w:customStyle="1" w:styleId="5624612A54A74D7493AFAC89A98C92B5">
    <w:name w:val="5624612A54A74D7493AFAC89A98C92B5"/>
  </w:style>
  <w:style w:type="paragraph" w:customStyle="1" w:styleId="9B817908339449D79685459C47C7BB79">
    <w:name w:val="9B817908339449D79685459C47C7BB79"/>
  </w:style>
  <w:style w:type="paragraph" w:customStyle="1" w:styleId="9BFC8F5BF2F84F228A23FF977740CE5D">
    <w:name w:val="9BFC8F5BF2F84F228A23FF977740CE5D"/>
  </w:style>
  <w:style w:type="paragraph" w:customStyle="1" w:styleId="A87CA06C6D6F4809875598E717290D4A">
    <w:name w:val="A87CA06C6D6F4809875598E717290D4A"/>
  </w:style>
  <w:style w:type="paragraph" w:customStyle="1" w:styleId="09D12FA2A9C24D28B260D9487C580321">
    <w:name w:val="09D12FA2A9C24D28B260D9487C580321"/>
  </w:style>
  <w:style w:type="paragraph" w:customStyle="1" w:styleId="632FD92BF4FD46E9BC611C0CDC8F7D44">
    <w:name w:val="632FD92BF4FD46E9BC611C0CDC8F7D44"/>
  </w:style>
  <w:style w:type="paragraph" w:customStyle="1" w:styleId="A1CE3BA340CC410EACF6366237F4354E">
    <w:name w:val="A1CE3BA340CC410EACF6366237F4354E"/>
  </w:style>
  <w:style w:type="paragraph" w:customStyle="1" w:styleId="9405DB2F6FC7429689EC793E1E6C1153">
    <w:name w:val="9405DB2F6FC7429689EC793E1E6C1153"/>
  </w:style>
  <w:style w:type="paragraph" w:customStyle="1" w:styleId="76E0A7DE91EA4921A70E5FD23DFB3A1E">
    <w:name w:val="76E0A7DE91EA4921A70E5FD23DFB3A1E"/>
    <w:rsid w:val="00E2594E"/>
  </w:style>
  <w:style w:type="paragraph" w:customStyle="1" w:styleId="EA2D7AC6BC8545ADBE58D412A8016A87">
    <w:name w:val="EA2D7AC6BC8545ADBE58D412A8016A87"/>
    <w:rsid w:val="00E2594E"/>
  </w:style>
  <w:style w:type="paragraph" w:customStyle="1" w:styleId="5284BC235435473AB1E4F1918A98D5F6">
    <w:name w:val="5284BC235435473AB1E4F1918A98D5F6"/>
    <w:rsid w:val="00E2594E"/>
  </w:style>
  <w:style w:type="paragraph" w:customStyle="1" w:styleId="C9E0612EC5FC4621A35BFF8CE4C456B6">
    <w:name w:val="C9E0612EC5FC4621A35BFF8CE4C456B6"/>
    <w:rsid w:val="00E2594E"/>
  </w:style>
  <w:style w:type="paragraph" w:customStyle="1" w:styleId="BE4D9692CC7447278D767E2EBA0D9803">
    <w:name w:val="BE4D9692CC7447278D767E2EBA0D9803"/>
    <w:rsid w:val="00E2594E"/>
  </w:style>
  <w:style w:type="paragraph" w:customStyle="1" w:styleId="9CFA0A49BC45450AB5F21DD86053C2B8">
    <w:name w:val="9CFA0A49BC45450AB5F21DD86053C2B8"/>
    <w:rsid w:val="00E2594E"/>
  </w:style>
  <w:style w:type="paragraph" w:customStyle="1" w:styleId="49FC6E278F0943CAB6C6C7F3CBF3E1F2">
    <w:name w:val="49FC6E278F0943CAB6C6C7F3CBF3E1F2"/>
    <w:rsid w:val="00E2594E"/>
  </w:style>
  <w:style w:type="paragraph" w:customStyle="1" w:styleId="A4A0DE28305C4D6BA0CB957811CCC00D">
    <w:name w:val="A4A0DE28305C4D6BA0CB957811CCC00D"/>
    <w:rsid w:val="00E2594E"/>
  </w:style>
  <w:style w:type="paragraph" w:customStyle="1" w:styleId="BB6230A93A5C42D0956A56AD0D3DCF28">
    <w:name w:val="BB6230A93A5C42D0956A56AD0D3DCF28"/>
    <w:rsid w:val="00E2594E"/>
  </w:style>
  <w:style w:type="paragraph" w:customStyle="1" w:styleId="38D8BD38CF214D4C902FDD2535A1BA72">
    <w:name w:val="38D8BD38CF214D4C902FDD2535A1BA72"/>
    <w:rsid w:val="00E2594E"/>
  </w:style>
  <w:style w:type="paragraph" w:customStyle="1" w:styleId="448018A83C824B38B7CD37EC01AC7094">
    <w:name w:val="448018A83C824B38B7CD37EC01AC7094"/>
    <w:rsid w:val="00E2594E"/>
  </w:style>
  <w:style w:type="paragraph" w:customStyle="1" w:styleId="9E0641E8F5AA4ED183A53F72EC0E8112">
    <w:name w:val="9E0641E8F5AA4ED183A53F72EC0E8112"/>
    <w:rsid w:val="00E2594E"/>
  </w:style>
  <w:style w:type="paragraph" w:customStyle="1" w:styleId="7AC096EDD8134A61A390C449E9ECE376">
    <w:name w:val="7AC096EDD8134A61A390C449E9ECE376"/>
    <w:rsid w:val="00E2594E"/>
  </w:style>
  <w:style w:type="paragraph" w:customStyle="1" w:styleId="083D7678BA82476390A63BEBA41E91EF">
    <w:name w:val="083D7678BA82476390A63BEBA41E91EF"/>
    <w:rsid w:val="00E2594E"/>
  </w:style>
  <w:style w:type="paragraph" w:customStyle="1" w:styleId="5AD7134C85FF46E98D983A6C989F388C">
    <w:name w:val="5AD7134C85FF46E98D983A6C989F388C"/>
    <w:rsid w:val="00E2594E"/>
  </w:style>
  <w:style w:type="paragraph" w:customStyle="1" w:styleId="9FBAB3B704874970804CFE81841EA9BB">
    <w:name w:val="9FBAB3B704874970804CFE81841EA9BB"/>
    <w:rsid w:val="00E2594E"/>
  </w:style>
  <w:style w:type="paragraph" w:customStyle="1" w:styleId="FB4216FE0108450C9B2B388117115FAB">
    <w:name w:val="FB4216FE0108450C9B2B388117115FAB"/>
    <w:rsid w:val="00E259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A0A0A67-322B-47E5-956F-0B24ADA831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Conference agenda.dotx</Template>
  <TotalTime>1</TotalTime>
  <Pages>1</Pages>
  <Words>168</Words>
  <Characters>961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Conference agenda</vt:lpstr>
    </vt:vector>
  </TitlesOfParts>
  <Company/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Conference agenda</dc:title>
  <dc:creator>Sharon Moore</dc:creator>
  <cp:keywords/>
  <cp:lastModifiedBy>Douglas, Elaine</cp:lastModifiedBy>
  <cp:revision>2</cp:revision>
  <cp:lastPrinted>2016-04-28T17:57:00Z</cp:lastPrinted>
  <dcterms:created xsi:type="dcterms:W3CDTF">2016-04-29T19:47:00Z</dcterms:created>
  <dcterms:modified xsi:type="dcterms:W3CDTF">2016-04-29T19:47:00Z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TC010684351033</vt:lpwstr>
  </property>
</Properties>
</file>